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49F7" w:rsidRPr="000D37C8" w:rsidRDefault="000149F7" w:rsidP="000149F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ajorEastAsia" w:hAnsiTheme="minorHAnsi" w:cstheme="majorBidi"/>
          <w:noProof/>
          <w:color w:val="B01513" w:themeColor="accent1"/>
          <w:kern w:val="28"/>
          <w:sz w:val="72"/>
          <w:szCs w:val="72"/>
          <w:lang w:val="es-AR" w:eastAsia="ja-JP"/>
        </w:rPr>
      </w:pPr>
      <w:bookmarkStart w:id="0" w:name="_Hlk479430278"/>
      <w:bookmarkEnd w:id="0"/>
      <w:r w:rsidRPr="000D37C8">
        <w:rPr>
          <w:rFonts w:asciiTheme="minorHAnsi" w:eastAsiaTheme="majorEastAsia" w:hAnsiTheme="minorHAnsi" w:cstheme="majorBidi"/>
          <w:noProof/>
          <w:color w:val="B01513" w:themeColor="accent1"/>
          <w:kern w:val="28"/>
          <w:sz w:val="72"/>
          <w:szCs w:val="72"/>
          <w:lang w:val="es-AR" w:eastAsia="ja-JP"/>
        </w:rPr>
        <w:t>Los cambios y la energía</w:t>
      </w:r>
    </w:p>
    <w:p w:rsidR="000149F7" w:rsidRPr="000D37C8" w:rsidRDefault="000149F7" w:rsidP="000149F7">
      <w:pPr>
        <w:pStyle w:val="Ttulo"/>
        <w:rPr>
          <w:rFonts w:asciiTheme="minorHAnsi" w:hAnsiTheme="minorHAnsi"/>
          <w:noProof/>
          <w:sz w:val="44"/>
          <w:szCs w:val="44"/>
          <w:lang w:val="es-AR"/>
        </w:rPr>
      </w:pPr>
      <w:r w:rsidRPr="000D37C8">
        <w:rPr>
          <w:rFonts w:asciiTheme="minorHAnsi" w:hAnsiTheme="minorHAnsi"/>
          <w:noProof/>
          <w:sz w:val="44"/>
          <w:szCs w:val="44"/>
          <w:lang w:val="es-AR"/>
        </w:rPr>
        <w:t>Ficha técnica de la clase</w:t>
      </w:r>
    </w:p>
    <w:p w:rsidR="000149F7" w:rsidRPr="000D37C8" w:rsidRDefault="000149F7" w:rsidP="000149F7">
      <w:pPr>
        <w:pStyle w:val="Ttulo1"/>
        <w:rPr>
          <w:rFonts w:asciiTheme="minorHAnsi" w:hAnsiTheme="minorHAnsi"/>
          <w:color w:val="B01513"/>
          <w:lang w:val="es-ES"/>
        </w:rPr>
      </w:pPr>
      <w:r w:rsidRPr="000D37C8">
        <w:rPr>
          <w:rFonts w:asciiTheme="minorHAnsi" w:hAnsiTheme="minorHAnsi"/>
          <w:color w:val="B01513"/>
          <w:lang w:val="es-ES"/>
        </w:rPr>
        <w:t xml:space="preserve">Grado/Año/Nivel educativo: </w:t>
      </w:r>
    </w:p>
    <w:p w:rsidR="000149F7" w:rsidRPr="000D37C8" w:rsidRDefault="000149F7" w:rsidP="000149F7">
      <w:pPr>
        <w:rPr>
          <w:lang w:val="es-ES"/>
        </w:rPr>
      </w:pPr>
      <w:r w:rsidRPr="000D37C8">
        <w:rPr>
          <w:color w:val="000000"/>
          <w:lang w:val="es-ES"/>
        </w:rPr>
        <w:t>6to. Grado - Primaria</w:t>
      </w:r>
    </w:p>
    <w:p w:rsidR="000149F7" w:rsidRPr="000D37C8" w:rsidRDefault="000149F7" w:rsidP="000149F7">
      <w:pPr>
        <w:pStyle w:val="Ttulo1"/>
        <w:rPr>
          <w:rFonts w:asciiTheme="minorHAnsi" w:hAnsiTheme="minorHAnsi"/>
          <w:lang w:val="es-AR"/>
        </w:rPr>
      </w:pPr>
      <w:r w:rsidRPr="000D37C8">
        <w:rPr>
          <w:rFonts w:asciiTheme="minorHAnsi" w:hAnsiTheme="minorHAnsi"/>
          <w:lang w:val="es-AR"/>
        </w:rPr>
        <w:t>Áreas del conocimiento:</w:t>
      </w:r>
    </w:p>
    <w:p w:rsidR="000149F7" w:rsidRPr="000D37C8" w:rsidRDefault="000149F7" w:rsidP="000149F7">
      <w:pPr>
        <w:pStyle w:val="Lista1"/>
        <w:ind w:left="1440" w:hanging="720"/>
        <w:contextualSpacing/>
        <w:rPr>
          <w:sz w:val="22"/>
          <w:szCs w:val="22"/>
        </w:rPr>
      </w:pPr>
      <w:r w:rsidRPr="000D37C8">
        <w:rPr>
          <w:sz w:val="22"/>
          <w:szCs w:val="22"/>
        </w:rPr>
        <w:t>Biología</w:t>
      </w:r>
    </w:p>
    <w:p w:rsidR="000149F7" w:rsidRPr="000D37C8" w:rsidRDefault="000149F7" w:rsidP="000149F7">
      <w:pPr>
        <w:pStyle w:val="Lista1"/>
        <w:ind w:left="1440" w:hanging="720"/>
        <w:contextualSpacing/>
        <w:rPr>
          <w:sz w:val="22"/>
          <w:szCs w:val="22"/>
        </w:rPr>
      </w:pPr>
      <w:r w:rsidRPr="000D37C8">
        <w:rPr>
          <w:sz w:val="22"/>
          <w:szCs w:val="22"/>
        </w:rPr>
        <w:t xml:space="preserve">Educación digital </w:t>
      </w:r>
    </w:p>
    <w:p w:rsidR="000149F7" w:rsidRPr="000D37C8" w:rsidRDefault="000149F7" w:rsidP="000149F7">
      <w:pPr>
        <w:pStyle w:val="Ttulo1"/>
        <w:rPr>
          <w:rFonts w:asciiTheme="minorHAnsi" w:hAnsiTheme="minorHAnsi"/>
          <w:lang w:val="es-AR"/>
        </w:rPr>
      </w:pPr>
      <w:r w:rsidRPr="000D37C8">
        <w:rPr>
          <w:rFonts w:asciiTheme="minorHAnsi" w:hAnsiTheme="minorHAnsi"/>
          <w:lang w:val="es-AR"/>
        </w:rPr>
        <w:t xml:space="preserve">Tema de la clase: </w:t>
      </w:r>
    </w:p>
    <w:p w:rsidR="000149F7" w:rsidRPr="000D37C8" w:rsidRDefault="000149F7" w:rsidP="000149F7">
      <w:pPr>
        <w:pStyle w:val="Lista1"/>
      </w:pPr>
      <w:r w:rsidRPr="000D37C8">
        <w:t xml:space="preserve">Cambios físicos y químicos en los materiales – Los cambios y la energía </w:t>
      </w:r>
    </w:p>
    <w:p w:rsidR="000149F7" w:rsidRPr="000D37C8" w:rsidRDefault="000149F7" w:rsidP="000149F7">
      <w:pPr>
        <w:pStyle w:val="Ttulo1"/>
        <w:rPr>
          <w:rFonts w:asciiTheme="minorHAnsi" w:hAnsiTheme="minorHAnsi"/>
          <w:lang w:val="es-AR"/>
        </w:rPr>
      </w:pPr>
      <w:r w:rsidRPr="000D37C8">
        <w:rPr>
          <w:rFonts w:asciiTheme="minorHAnsi" w:hAnsiTheme="minorHAnsi"/>
          <w:lang w:val="es-AR"/>
        </w:rPr>
        <w:t xml:space="preserve">Duración: </w:t>
      </w:r>
      <w:r>
        <w:rPr>
          <w:rFonts w:asciiTheme="minorHAnsi" w:hAnsiTheme="minorHAnsi"/>
          <w:lang w:val="es-AR"/>
        </w:rPr>
        <w:t>3</w:t>
      </w:r>
      <w:r w:rsidRPr="000D37C8">
        <w:rPr>
          <w:rFonts w:asciiTheme="minorHAnsi" w:hAnsiTheme="minorHAnsi"/>
          <w:lang w:val="es-AR"/>
        </w:rPr>
        <w:t xml:space="preserve"> clases</w:t>
      </w:r>
    </w:p>
    <w:p w:rsidR="000149F7" w:rsidRPr="000D37C8" w:rsidRDefault="000149F7" w:rsidP="008A7B76">
      <w:pPr>
        <w:pStyle w:val="Ttulo1"/>
        <w:rPr>
          <w:lang w:val="es-AR"/>
        </w:rPr>
      </w:pPr>
      <w:r w:rsidRPr="000D37C8">
        <w:rPr>
          <w:lang w:val="es-AR"/>
        </w:rPr>
        <w:t xml:space="preserve">Materiales: </w:t>
      </w:r>
    </w:p>
    <w:p w:rsidR="000149F7" w:rsidRPr="000D37C8" w:rsidRDefault="000149F7" w:rsidP="00E1776D">
      <w:pPr>
        <w:pStyle w:val="Lista1"/>
      </w:pPr>
      <w:r>
        <w:t>Pila</w:t>
      </w:r>
    </w:p>
    <w:p w:rsidR="000149F7" w:rsidRPr="000D37C8" w:rsidRDefault="000149F7" w:rsidP="00E1776D">
      <w:pPr>
        <w:pStyle w:val="Lista1"/>
      </w:pPr>
      <w:r>
        <w:t xml:space="preserve">Lamparita </w:t>
      </w:r>
    </w:p>
    <w:p w:rsidR="000149F7" w:rsidRDefault="000149F7" w:rsidP="00E1776D">
      <w:pPr>
        <w:pStyle w:val="Lista1"/>
      </w:pPr>
      <w:r>
        <w:t>Objetos construidos con diferentes materiales (</w:t>
      </w:r>
      <w:r w:rsidRPr="009620B4">
        <w:t xml:space="preserve">vidrio, madera, cobre, acrílico, cuero, plástico, hierro, aluminio, cartón, plata, acero inoxidable, teflón, telgopor, mármol, goma, bronce, </w:t>
      </w:r>
      <w:r>
        <w:t>p</w:t>
      </w:r>
      <w:r w:rsidRPr="009620B4">
        <w:t>apel</w:t>
      </w:r>
      <w:r>
        <w:t>)</w:t>
      </w:r>
    </w:p>
    <w:p w:rsidR="000149F7" w:rsidRPr="000D37C8" w:rsidRDefault="000149F7" w:rsidP="00E1776D">
      <w:pPr>
        <w:pStyle w:val="Lista1"/>
      </w:pPr>
      <w:r>
        <w:t>Lata de gaseosa</w:t>
      </w:r>
    </w:p>
    <w:p w:rsidR="000149F7" w:rsidRDefault="000149F7" w:rsidP="00E1776D">
      <w:pPr>
        <w:pStyle w:val="Lista1"/>
      </w:pPr>
      <w:r>
        <w:t>Tijeras p</w:t>
      </w:r>
      <w:r w:rsidR="00E1776D">
        <w:t xml:space="preserve">ara lata u otras que permitan cortar hojas de </w:t>
      </w:r>
      <w:r>
        <w:t>aluminio</w:t>
      </w:r>
    </w:p>
    <w:p w:rsidR="000149F7" w:rsidRPr="000D37C8" w:rsidRDefault="000149F7" w:rsidP="00E1776D">
      <w:pPr>
        <w:pStyle w:val="Lista1"/>
      </w:pPr>
      <w:r>
        <w:t>Papel de lija</w:t>
      </w:r>
    </w:p>
    <w:p w:rsidR="000149F7" w:rsidRDefault="000149F7" w:rsidP="00E1776D">
      <w:pPr>
        <w:pStyle w:val="Lista1"/>
      </w:pPr>
      <w:r>
        <w:lastRenderedPageBreak/>
        <w:t>Tira de cobre (10 x 1 cm)</w:t>
      </w:r>
    </w:p>
    <w:p w:rsidR="000149F7" w:rsidRPr="0001357D" w:rsidRDefault="000149F7" w:rsidP="00E1776D">
      <w:pPr>
        <w:pStyle w:val="Lista1"/>
      </w:pPr>
      <w:r w:rsidRPr="0001357D">
        <w:t xml:space="preserve">10 monedas de </w:t>
      </w:r>
      <w:r w:rsidR="00E1776D">
        <w:t>cobre o pequeños discos de cobre de tamaño equivalente</w:t>
      </w:r>
    </w:p>
    <w:p w:rsidR="000149F7" w:rsidRPr="0001357D" w:rsidRDefault="000149F7" w:rsidP="00E1776D">
      <w:pPr>
        <w:pStyle w:val="Lista1"/>
      </w:pPr>
      <w:r w:rsidRPr="0001357D">
        <w:t xml:space="preserve">10 trozos </w:t>
      </w:r>
      <w:r>
        <w:t xml:space="preserve">cuadrados </w:t>
      </w:r>
      <w:r w:rsidRPr="0001357D">
        <w:t xml:space="preserve">de papel de aluminio </w:t>
      </w:r>
      <w:r>
        <w:t>de mayor tamaño que las monedas</w:t>
      </w:r>
    </w:p>
    <w:p w:rsidR="000149F7" w:rsidRPr="0001357D" w:rsidRDefault="000149F7" w:rsidP="00E1776D">
      <w:pPr>
        <w:pStyle w:val="Lista1"/>
      </w:pPr>
      <w:r w:rsidRPr="0001357D">
        <w:t xml:space="preserve">10 </w:t>
      </w:r>
      <w:r>
        <w:t xml:space="preserve">trozos cuadrados </w:t>
      </w:r>
      <w:r w:rsidRPr="0001357D">
        <w:t xml:space="preserve">de </w:t>
      </w:r>
      <w:r>
        <w:t xml:space="preserve">cartón </w:t>
      </w:r>
      <w:r w:rsidR="00E1776D">
        <w:t>del tamaño de las monedas</w:t>
      </w:r>
    </w:p>
    <w:p w:rsidR="000149F7" w:rsidRDefault="00E1776D" w:rsidP="00E1776D">
      <w:pPr>
        <w:pStyle w:val="Lista1"/>
      </w:pPr>
      <w:r>
        <w:t>Solución de vinage y sal</w:t>
      </w:r>
    </w:p>
    <w:p w:rsidR="000149F7" w:rsidRDefault="000149F7" w:rsidP="00E1776D">
      <w:pPr>
        <w:pStyle w:val="Lista1"/>
      </w:pPr>
      <w:r>
        <w:t>Trozos de cable</w:t>
      </w:r>
    </w:p>
    <w:p w:rsidR="000149F7" w:rsidRDefault="000149F7" w:rsidP="00E1776D">
      <w:pPr>
        <w:pStyle w:val="Lista1"/>
      </w:pPr>
      <w:r>
        <w:t>Cinta aisladora</w:t>
      </w:r>
    </w:p>
    <w:p w:rsidR="000149F7" w:rsidRDefault="000149F7" w:rsidP="00E1776D">
      <w:pPr>
        <w:pStyle w:val="Lista1"/>
      </w:pPr>
      <w:r w:rsidRPr="00FA7D59">
        <w:t>Vasos de plástico</w:t>
      </w:r>
    </w:p>
    <w:p w:rsidR="000149F7" w:rsidRPr="00EA1E45" w:rsidRDefault="000149F7" w:rsidP="00E1776D">
      <w:pPr>
        <w:pStyle w:val="Lista1"/>
      </w:pPr>
      <w:r>
        <w:t>Leds de diferentes colores</w:t>
      </w:r>
    </w:p>
    <w:p w:rsidR="000149F7" w:rsidRPr="00EA1E45" w:rsidRDefault="000149F7" w:rsidP="00E1776D">
      <w:pPr>
        <w:pStyle w:val="Lista1"/>
      </w:pPr>
      <w:r>
        <w:t>Agua</w:t>
      </w:r>
    </w:p>
    <w:p w:rsidR="000149F7" w:rsidRPr="00E1776D" w:rsidRDefault="000149F7" w:rsidP="00E1776D">
      <w:pPr>
        <w:pStyle w:val="Lista1"/>
      </w:pPr>
      <w:r w:rsidRPr="00E1776D">
        <w:t>Sal de mesa</w:t>
      </w:r>
    </w:p>
    <w:p w:rsidR="000149F7" w:rsidRPr="00E1776D" w:rsidRDefault="000149F7" w:rsidP="00E1776D">
      <w:pPr>
        <w:pStyle w:val="Lista1"/>
      </w:pPr>
      <w:r w:rsidRPr="00E1776D">
        <w:t>Limón</w:t>
      </w:r>
    </w:p>
    <w:p w:rsidR="000149F7" w:rsidRPr="00E1776D" w:rsidRDefault="000149F7" w:rsidP="00E1776D">
      <w:pPr>
        <w:pStyle w:val="Lista1"/>
      </w:pPr>
      <w:r w:rsidRPr="00E1776D">
        <w:t>Labdisc - Cable USB</w:t>
      </w:r>
    </w:p>
    <w:p w:rsidR="000149F7" w:rsidRPr="00E1776D" w:rsidRDefault="000149F7" w:rsidP="00E1776D">
      <w:pPr>
        <w:pStyle w:val="Lista1"/>
      </w:pPr>
      <w:r w:rsidRPr="00E1776D">
        <w:t>Cables banana rojo y negro</w:t>
      </w:r>
    </w:p>
    <w:p w:rsidR="000149F7" w:rsidRPr="00E1776D" w:rsidRDefault="00E1776D" w:rsidP="00E1776D">
      <w:pPr>
        <w:pStyle w:val="Lista1"/>
      </w:pPr>
      <w:r>
        <w:t>Cables rematados con pinzas cocodrilo</w:t>
      </w:r>
    </w:p>
    <w:p w:rsidR="000149F7" w:rsidRPr="00E1776D" w:rsidRDefault="000149F7" w:rsidP="00E1776D">
      <w:pPr>
        <w:pStyle w:val="Lista1"/>
      </w:pPr>
      <w:r w:rsidRPr="00E1776D">
        <w:t>PC/Notebook</w:t>
      </w:r>
    </w:p>
    <w:p w:rsidR="000149F7" w:rsidRPr="00E1776D" w:rsidRDefault="000149F7" w:rsidP="00E1776D">
      <w:pPr>
        <w:pStyle w:val="Lista1"/>
      </w:pPr>
      <w:r w:rsidRPr="00E1776D">
        <w:t>Software Globilab</w:t>
      </w:r>
    </w:p>
    <w:p w:rsidR="000149F7" w:rsidRPr="00E1776D" w:rsidRDefault="000149F7" w:rsidP="00E1776D">
      <w:pPr>
        <w:pStyle w:val="Lista1"/>
      </w:pPr>
      <w:r w:rsidRPr="00E1776D">
        <w:t>Software de edición de planilla de cálculo (M.Excel).</w:t>
      </w:r>
    </w:p>
    <w:p w:rsidR="000149F7" w:rsidRPr="000D37C8" w:rsidRDefault="000149F7" w:rsidP="008A7B76">
      <w:pPr>
        <w:pStyle w:val="Ttulo1"/>
        <w:rPr>
          <w:lang w:val="es-AR"/>
        </w:rPr>
      </w:pPr>
      <w:r w:rsidRPr="000D37C8">
        <w:rPr>
          <w:lang w:val="es-AR"/>
        </w:rPr>
        <w:lastRenderedPageBreak/>
        <w:t>Desafíos pedagógicos:</w:t>
      </w:r>
    </w:p>
    <w:p w:rsidR="000149F7" w:rsidRPr="000D37C8" w:rsidRDefault="000149F7" w:rsidP="00E1776D">
      <w:pPr>
        <w:rPr>
          <w:lang w:val="es-AR"/>
        </w:rPr>
      </w:pPr>
      <w:r w:rsidRPr="000D37C8">
        <w:rPr>
          <w:lang w:val="es-AR"/>
        </w:rPr>
        <w:t>Que los/las alumnos/as logren:</w:t>
      </w:r>
    </w:p>
    <w:p w:rsidR="000149F7" w:rsidRPr="000D37C8" w:rsidRDefault="000149F7" w:rsidP="000149F7">
      <w:pPr>
        <w:pStyle w:val="Lista1"/>
      </w:pPr>
      <w:r>
        <w:t xml:space="preserve">Analizar los cambios que se producen en los materiales y comprender el </w:t>
      </w:r>
      <w:r w:rsidRPr="00BA5A0A">
        <w:t>concepto básico de cómo funciona</w:t>
      </w:r>
      <w:r>
        <w:t xml:space="preserve"> una batería y las reacciones</w:t>
      </w:r>
      <w:r w:rsidRPr="00BA5A0A">
        <w:t xml:space="preserve"> electroquímica</w:t>
      </w:r>
      <w:r>
        <w:t>s</w:t>
      </w:r>
      <w:r w:rsidRPr="00BA5A0A">
        <w:t xml:space="preserve"> </w:t>
      </w:r>
      <w:r>
        <w:t xml:space="preserve">que </w:t>
      </w:r>
      <w:r w:rsidRPr="00BA5A0A">
        <w:t>produc</w:t>
      </w:r>
      <w:r>
        <w:t xml:space="preserve">en </w:t>
      </w:r>
      <w:r w:rsidRPr="00BA5A0A">
        <w:t>energía eléctrica.</w:t>
      </w:r>
    </w:p>
    <w:p w:rsidR="000149F7" w:rsidRPr="000D37C8" w:rsidRDefault="000149F7" w:rsidP="000149F7">
      <w:pPr>
        <w:pStyle w:val="Lista1"/>
      </w:pPr>
      <w:r w:rsidRPr="000D37C8">
        <w:t>Formular hipótesis e intentar validarlas a través de la experimentación y de la comparación y el análisis de datos, obtenidos a partir de la utilización de sensores digitales.</w:t>
      </w:r>
    </w:p>
    <w:p w:rsidR="000149F7" w:rsidRDefault="000149F7" w:rsidP="008A7B76">
      <w:pPr>
        <w:pStyle w:val="Ttulo1"/>
        <w:rPr>
          <w:noProof/>
          <w:lang w:val="es-AR"/>
        </w:rPr>
      </w:pPr>
      <w:r w:rsidRPr="000D37C8">
        <w:rPr>
          <w:noProof/>
          <w:lang w:val="es-AR"/>
        </w:rPr>
        <w:t xml:space="preserve">Introducción de la clase: </w:t>
      </w:r>
    </w:p>
    <w:p w:rsidR="000149F7" w:rsidRPr="000D37C8" w:rsidRDefault="000149F7" w:rsidP="000149F7">
      <w:pPr>
        <w:rPr>
          <w:lang w:val="es-AR"/>
        </w:rPr>
      </w:pPr>
      <w:r w:rsidRPr="000D37C8">
        <w:rPr>
          <w:lang w:val="es-AR"/>
        </w:rPr>
        <w:t>A partir de esta secuencia los/las alumnos/as tendrán la posibilidad de analizar los cambios que se producen en los materiales, diferenciar los cambios físicos de los químicos y comprender el intercambio de energía que se produce en ellos, ocupándonos</w:t>
      </w:r>
      <w:r>
        <w:rPr>
          <w:lang w:val="es-AR"/>
        </w:rPr>
        <w:t>,</w:t>
      </w:r>
      <w:r w:rsidRPr="000D37C8">
        <w:rPr>
          <w:lang w:val="es-AR"/>
        </w:rPr>
        <w:t xml:space="preserve"> en particular, de la energía eléctrica.</w:t>
      </w:r>
    </w:p>
    <w:p w:rsidR="000149F7" w:rsidRPr="000D37C8" w:rsidRDefault="000149F7" w:rsidP="008A7B76">
      <w:pPr>
        <w:pStyle w:val="Ttulo1"/>
        <w:rPr>
          <w:noProof/>
          <w:lang w:val="es-AR"/>
        </w:rPr>
      </w:pPr>
      <w:r w:rsidRPr="000D37C8">
        <w:rPr>
          <w:noProof/>
          <w:lang w:val="es-AR"/>
        </w:rPr>
        <w:t>Desarrollo de la secuencia didáctica</w:t>
      </w:r>
    </w:p>
    <w:p w:rsidR="000149F7" w:rsidRPr="000D37C8" w:rsidRDefault="000149F7" w:rsidP="008A7B76">
      <w:pPr>
        <w:pStyle w:val="Ttulo2"/>
      </w:pPr>
      <w:r w:rsidRPr="000D37C8">
        <w:t>Primer momento: Las transformaciones de la materia</w:t>
      </w:r>
    </w:p>
    <w:p w:rsidR="000149F7" w:rsidRPr="000D37C8" w:rsidRDefault="000149F7" w:rsidP="000149F7">
      <w:pPr>
        <w:rPr>
          <w:lang w:val="es-AR"/>
        </w:rPr>
      </w:pPr>
      <w:r w:rsidRPr="000D37C8">
        <w:rPr>
          <w:lang w:val="es-AR"/>
        </w:rPr>
        <w:t>En una primera etapa de esta secuencia didáctica recuperaremos los conocimientos previos de nuestros</w:t>
      </w:r>
      <w:r>
        <w:rPr>
          <w:lang w:val="es-AR"/>
        </w:rPr>
        <w:t xml:space="preserve"> estudiantes</w:t>
      </w:r>
      <w:r w:rsidRPr="000D37C8">
        <w:rPr>
          <w:lang w:val="es-AR"/>
        </w:rPr>
        <w:t>, vinculados a los cambios que se producen en los materiales.</w:t>
      </w:r>
    </w:p>
    <w:p w:rsidR="000149F7" w:rsidRPr="000D37C8" w:rsidRDefault="000149F7" w:rsidP="000149F7">
      <w:pPr>
        <w:rPr>
          <w:lang w:val="es-AR"/>
        </w:rPr>
      </w:pPr>
      <w:r w:rsidRPr="000D37C8">
        <w:rPr>
          <w:lang w:val="es-AR"/>
        </w:rPr>
        <w:t>En la naturaleza se producen continuamente cambios o transformaciones. Vamos a clasificar estos cambios en dos tipos: químicos y físicos.</w:t>
      </w:r>
    </w:p>
    <w:p w:rsidR="000149F7" w:rsidRPr="000D37C8" w:rsidRDefault="000149F7" w:rsidP="000149F7">
      <w:pPr>
        <w:rPr>
          <w:lang w:val="es-AR"/>
        </w:rPr>
      </w:pPr>
      <w:r w:rsidRPr="000D37C8">
        <w:rPr>
          <w:b/>
          <w:lang w:val="es-AR"/>
        </w:rPr>
        <w:t xml:space="preserve">Los cambios físicos son todos aquellos en los que ninguna sustancia se transforma en otra diferente. </w:t>
      </w:r>
      <w:r w:rsidRPr="000D37C8">
        <w:rPr>
          <w:lang w:val="es-AR"/>
        </w:rPr>
        <w:t>Cuando los materiales se deforman, se parten, se muelen, se rayan, pero conservan sus características, estamos en presencia de este tipo de cambios.</w:t>
      </w:r>
    </w:p>
    <w:p w:rsidR="000149F7" w:rsidRPr="000D37C8" w:rsidRDefault="000149F7" w:rsidP="000149F7">
      <w:pPr>
        <w:rPr>
          <w:lang w:val="es-AR"/>
        </w:rPr>
      </w:pPr>
      <w:r w:rsidRPr="000149F7">
        <w:rPr>
          <w:b/>
          <w:lang w:val="es-AR"/>
        </w:rPr>
        <w:lastRenderedPageBreak/>
        <w:t xml:space="preserve">En los cambios </w:t>
      </w:r>
      <w:r w:rsidR="00A87E93">
        <w:rPr>
          <w:b/>
          <w:lang w:val="es-AR"/>
        </w:rPr>
        <w:t>químicos</w:t>
      </w:r>
      <w:r w:rsidRPr="000149F7">
        <w:rPr>
          <w:b/>
          <w:lang w:val="es-AR"/>
        </w:rPr>
        <w:t xml:space="preserve"> las sustancias se transforman en otras sustancias diferentes, con naturaleza y propiedades distintas</w:t>
      </w:r>
      <w:r w:rsidRPr="000D37C8">
        <w:rPr>
          <w:lang w:val="es-AR"/>
        </w:rPr>
        <w:t>. Por ejemplo, se producen cambios químicos cuando una sustancia arde, se oxida o se descompone.</w:t>
      </w:r>
    </w:p>
    <w:p w:rsidR="008764CB" w:rsidRDefault="000149F7" w:rsidP="000149F7">
      <w:pPr>
        <w:rPr>
          <w:lang w:val="es-AR"/>
        </w:rPr>
      </w:pPr>
      <w:r w:rsidRPr="000D37C8">
        <w:rPr>
          <w:lang w:val="es-AR"/>
        </w:rPr>
        <w:t>Se les solicitará a los estudiantes que completen la tabla marcando con una X, en la columna correspondiente, según se trate de un cambio físico o químico.</w:t>
      </w: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5807"/>
        <w:gridCol w:w="1843"/>
        <w:gridCol w:w="1700"/>
      </w:tblGrid>
      <w:tr w:rsidR="000149F7" w:rsidRPr="000D37C8" w:rsidTr="008A7B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149F7" w:rsidRPr="000D37C8" w:rsidRDefault="008764CB" w:rsidP="00AB2DBB">
            <w:pPr>
              <w:jc w:val="center"/>
              <w:rPr>
                <w:sz w:val="22"/>
                <w:szCs w:val="22"/>
                <w:lang w:val="es-AR"/>
              </w:rPr>
            </w:pPr>
            <w:r>
              <w:rPr>
                <w:lang w:val="es-AR"/>
              </w:rPr>
              <w:br w:type="page"/>
            </w:r>
            <w:r w:rsidR="000149F7" w:rsidRPr="000D37C8">
              <w:rPr>
                <w:sz w:val="22"/>
                <w:szCs w:val="22"/>
                <w:lang w:val="es-AR"/>
              </w:rPr>
              <w:t>CAMBIO PRODUCIDO</w:t>
            </w:r>
          </w:p>
        </w:tc>
        <w:tc>
          <w:tcPr>
            <w:tcW w:w="1843" w:type="dxa"/>
          </w:tcPr>
          <w:p w:rsidR="000149F7" w:rsidRPr="000D37C8" w:rsidRDefault="000149F7" w:rsidP="00AB2D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  <w:r w:rsidRPr="000D37C8">
              <w:rPr>
                <w:sz w:val="22"/>
                <w:szCs w:val="22"/>
                <w:lang w:val="es-AR"/>
              </w:rPr>
              <w:t>CAMBIO FÍSICO</w:t>
            </w:r>
          </w:p>
        </w:tc>
        <w:tc>
          <w:tcPr>
            <w:tcW w:w="1700" w:type="dxa"/>
          </w:tcPr>
          <w:p w:rsidR="000149F7" w:rsidRPr="000D37C8" w:rsidRDefault="000149F7" w:rsidP="00AB2D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  <w:r w:rsidRPr="000D37C8">
              <w:rPr>
                <w:sz w:val="22"/>
                <w:szCs w:val="22"/>
                <w:lang w:val="es-AR"/>
              </w:rPr>
              <w:t>CAMBIO QUÍMICO</w:t>
            </w:r>
          </w:p>
        </w:tc>
      </w:tr>
      <w:tr w:rsidR="000149F7" w:rsidRPr="000A171A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 w:rsidRPr="000D37C8">
              <w:rPr>
                <w:sz w:val="22"/>
                <w:szCs w:val="22"/>
                <w:lang w:val="es-AR"/>
              </w:rPr>
              <w:t>El congelamiento de un líquido</w:t>
            </w:r>
          </w:p>
        </w:tc>
        <w:tc>
          <w:tcPr>
            <w:tcW w:w="1843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1700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A171A" w:rsidTr="00AB2D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 w:rsidRPr="000D37C8">
              <w:rPr>
                <w:sz w:val="22"/>
                <w:szCs w:val="22"/>
                <w:lang w:val="es-AR"/>
              </w:rPr>
              <w:t>La digestión de los alimentos</w:t>
            </w:r>
          </w:p>
        </w:tc>
        <w:tc>
          <w:tcPr>
            <w:tcW w:w="1843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1700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A171A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 w:rsidRPr="000D37C8">
              <w:rPr>
                <w:sz w:val="22"/>
                <w:szCs w:val="22"/>
                <w:lang w:val="es-AR"/>
              </w:rPr>
              <w:t>La formación de gas al colocar una pastilla efervescente en agua</w:t>
            </w:r>
          </w:p>
        </w:tc>
        <w:tc>
          <w:tcPr>
            <w:tcW w:w="1843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1700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A171A" w:rsidTr="00AB2D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 w:rsidRPr="000D37C8">
              <w:rPr>
                <w:sz w:val="22"/>
                <w:szCs w:val="22"/>
                <w:lang w:val="es-AR"/>
              </w:rPr>
              <w:t>La disolución de sal en agua</w:t>
            </w:r>
          </w:p>
        </w:tc>
        <w:tc>
          <w:tcPr>
            <w:tcW w:w="1843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1700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A171A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 w:rsidRPr="000D37C8">
              <w:rPr>
                <w:sz w:val="22"/>
                <w:szCs w:val="22"/>
                <w:lang w:val="es-AR"/>
              </w:rPr>
              <w:t>El movimiento de una pelota por acción de una fuerza</w:t>
            </w:r>
          </w:p>
        </w:tc>
        <w:tc>
          <w:tcPr>
            <w:tcW w:w="1843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1700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A171A" w:rsidTr="00AB2D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 w:rsidRPr="000D37C8">
              <w:rPr>
                <w:sz w:val="22"/>
                <w:szCs w:val="22"/>
                <w:lang w:val="es-AR"/>
              </w:rPr>
              <w:t>El agua de una remera recién lavada se evapora al sol</w:t>
            </w:r>
          </w:p>
        </w:tc>
        <w:tc>
          <w:tcPr>
            <w:tcW w:w="1843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1700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A171A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 w:rsidRPr="000D37C8">
              <w:rPr>
                <w:sz w:val="22"/>
                <w:szCs w:val="22"/>
                <w:lang w:val="es-AR"/>
              </w:rPr>
              <w:t>La maduración de una fruta</w:t>
            </w:r>
          </w:p>
        </w:tc>
        <w:tc>
          <w:tcPr>
            <w:tcW w:w="1843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1700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A171A" w:rsidTr="00AB2D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 w:rsidRPr="000D37C8">
              <w:rPr>
                <w:sz w:val="22"/>
                <w:szCs w:val="22"/>
                <w:lang w:val="es-AR"/>
              </w:rPr>
              <w:t xml:space="preserve">El calentamiento de </w:t>
            </w:r>
            <w:r>
              <w:rPr>
                <w:sz w:val="22"/>
                <w:szCs w:val="22"/>
                <w:lang w:val="es-AR"/>
              </w:rPr>
              <w:t>agua contenida</w:t>
            </w:r>
            <w:r w:rsidRPr="000D37C8">
              <w:rPr>
                <w:sz w:val="22"/>
                <w:szCs w:val="22"/>
                <w:lang w:val="es-AR"/>
              </w:rPr>
              <w:t xml:space="preserve"> en un recipiente hasta que comience a hervir. </w:t>
            </w:r>
          </w:p>
        </w:tc>
        <w:tc>
          <w:tcPr>
            <w:tcW w:w="1843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1700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A171A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 w:rsidRPr="000D37C8">
              <w:rPr>
                <w:sz w:val="22"/>
                <w:szCs w:val="22"/>
                <w:lang w:val="es-AR"/>
              </w:rPr>
              <w:t>La cocción de un huevo</w:t>
            </w:r>
          </w:p>
        </w:tc>
        <w:tc>
          <w:tcPr>
            <w:tcW w:w="1843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1700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A171A" w:rsidTr="00AB2D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 w:rsidRPr="000D37C8">
              <w:rPr>
                <w:sz w:val="22"/>
                <w:szCs w:val="22"/>
                <w:lang w:val="es-AR"/>
              </w:rPr>
              <w:t>La transpiración de una planta</w:t>
            </w:r>
          </w:p>
        </w:tc>
        <w:tc>
          <w:tcPr>
            <w:tcW w:w="1843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1700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A171A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 w:rsidRPr="000D37C8">
              <w:rPr>
                <w:sz w:val="22"/>
                <w:szCs w:val="22"/>
                <w:lang w:val="es-AR"/>
              </w:rPr>
              <w:t>La rotura de un recipiente de vidrio</w:t>
            </w:r>
          </w:p>
        </w:tc>
        <w:tc>
          <w:tcPr>
            <w:tcW w:w="1843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1700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A171A" w:rsidTr="00AB2D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 w:rsidRPr="000D37C8">
              <w:rPr>
                <w:sz w:val="22"/>
                <w:szCs w:val="22"/>
                <w:lang w:val="es-AR"/>
              </w:rPr>
              <w:t>La oxidación de una pieza de hierro</w:t>
            </w:r>
          </w:p>
        </w:tc>
        <w:tc>
          <w:tcPr>
            <w:tcW w:w="1843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1700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A171A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 w:rsidRPr="000D37C8">
              <w:rPr>
                <w:sz w:val="22"/>
                <w:szCs w:val="22"/>
                <w:lang w:val="es-AR"/>
              </w:rPr>
              <w:t>El estallido de un petardo</w:t>
            </w:r>
          </w:p>
        </w:tc>
        <w:tc>
          <w:tcPr>
            <w:tcW w:w="1843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1700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</w:tbl>
    <w:p w:rsidR="000149F7" w:rsidRPr="000D37C8" w:rsidRDefault="000149F7" w:rsidP="008A7B76">
      <w:pPr>
        <w:pStyle w:val="Ttulo2"/>
      </w:pPr>
      <w:r w:rsidRPr="000D37C8">
        <w:lastRenderedPageBreak/>
        <w:t>Momento 2: Los cambios y la energía</w:t>
      </w:r>
    </w:p>
    <w:p w:rsidR="000149F7" w:rsidRPr="000D37C8" w:rsidRDefault="000149F7" w:rsidP="008A7B76">
      <w:pPr>
        <w:rPr>
          <w:lang w:val="es-AR"/>
        </w:rPr>
      </w:pPr>
      <w:r w:rsidRPr="000D37C8">
        <w:rPr>
          <w:lang w:val="es-AR"/>
        </w:rPr>
        <w:t xml:space="preserve">La mayoría de los cambios que suceden en cualquier actividad involucran </w:t>
      </w:r>
      <w:r w:rsidRPr="000D37C8">
        <w:rPr>
          <w:b/>
          <w:lang w:val="es-AR"/>
        </w:rPr>
        <w:t>energía</w:t>
      </w:r>
      <w:r w:rsidRPr="000D37C8">
        <w:rPr>
          <w:lang w:val="es-AR"/>
        </w:rPr>
        <w:t xml:space="preserve">. </w:t>
      </w:r>
    </w:p>
    <w:p w:rsidR="000149F7" w:rsidRPr="000D37C8" w:rsidRDefault="000149F7" w:rsidP="008A7B76">
      <w:pPr>
        <w:rPr>
          <w:lang w:val="es-AR"/>
        </w:rPr>
      </w:pPr>
      <w:r w:rsidRPr="000D37C8">
        <w:rPr>
          <w:lang w:val="es-AR"/>
        </w:rPr>
        <w:t>La usamos para cocinar, para calentar los ambientes de una casa, para hacer funcionar los vehículos y para mantener activo a nuestro cuerpo.</w:t>
      </w:r>
    </w:p>
    <w:p w:rsidR="000149F7" w:rsidRPr="000D37C8" w:rsidRDefault="000149F7" w:rsidP="008A7B76">
      <w:pPr>
        <w:rPr>
          <w:lang w:val="es-AR"/>
        </w:rPr>
      </w:pPr>
      <w:r w:rsidRPr="000D37C8">
        <w:rPr>
          <w:lang w:val="es-AR"/>
        </w:rPr>
        <w:t>Existen diferentes formas de energía como, por ejemplo:  calórica, lumínica, eléctrica, cinética y química.</w:t>
      </w:r>
    </w:p>
    <w:p w:rsidR="000149F7" w:rsidRPr="000D37C8" w:rsidRDefault="000149F7" w:rsidP="008A7B76">
      <w:pPr>
        <w:rPr>
          <w:lang w:val="es-AR"/>
        </w:rPr>
      </w:pPr>
      <w:r w:rsidRPr="000D37C8">
        <w:rPr>
          <w:lang w:val="es-AR"/>
        </w:rPr>
        <w:t xml:space="preserve">La energía puede convertirse de una forma a otra, por ejemplo, al quemarse un combustible como la nafta o la madera, se libera energía en forma de calor y de luz. Este es un ejemplo de cambio químico que libera energía. </w:t>
      </w:r>
    </w:p>
    <w:p w:rsidR="000149F7" w:rsidRPr="000D37C8" w:rsidRDefault="000149F7" w:rsidP="008A7B76">
      <w:pPr>
        <w:rPr>
          <w:lang w:val="es-AR"/>
        </w:rPr>
      </w:pPr>
      <w:r w:rsidRPr="000D37C8">
        <w:rPr>
          <w:lang w:val="es-AR"/>
        </w:rPr>
        <w:t>Cuando un cubito de hielo absorbe energía en forma de calor, se funde. Este es un ejemplo de un cambio físico que absorbe energía.</w:t>
      </w:r>
    </w:p>
    <w:p w:rsidR="000149F7" w:rsidRPr="000D37C8" w:rsidRDefault="000149F7" w:rsidP="008A7B76">
      <w:pPr>
        <w:rPr>
          <w:lang w:val="es-AR"/>
        </w:rPr>
      </w:pPr>
      <w:r w:rsidRPr="000D37C8">
        <w:rPr>
          <w:lang w:val="es-AR"/>
        </w:rPr>
        <w:t xml:space="preserve">En todos los cambios que se producen hay intercambio de energía y se clasifican </w:t>
      </w:r>
      <w:r w:rsidRPr="000D37C8">
        <w:rPr>
          <w:b/>
          <w:lang w:val="es-AR"/>
        </w:rPr>
        <w:t>exergónicos</w:t>
      </w:r>
      <w:r w:rsidRPr="000D37C8">
        <w:rPr>
          <w:lang w:val="es-AR"/>
        </w:rPr>
        <w:t xml:space="preserve"> (en los que se libera energía) y </w:t>
      </w:r>
      <w:r w:rsidRPr="000D37C8">
        <w:rPr>
          <w:b/>
          <w:lang w:val="es-AR"/>
        </w:rPr>
        <w:t>endergónicos</w:t>
      </w:r>
      <w:r w:rsidRPr="000D37C8">
        <w:rPr>
          <w:lang w:val="es-AR"/>
        </w:rPr>
        <w:t xml:space="preserve"> (en los que se absorbe energía).</w:t>
      </w:r>
    </w:p>
    <w:p w:rsidR="000149F7" w:rsidRPr="000D37C8" w:rsidRDefault="000149F7" w:rsidP="008A7B76">
      <w:pPr>
        <w:rPr>
          <w:lang w:val="es-AR"/>
        </w:rPr>
      </w:pPr>
      <w:r w:rsidRPr="000D37C8">
        <w:rPr>
          <w:lang w:val="es-AR"/>
        </w:rPr>
        <w:t xml:space="preserve">En particular, si la energía es calórica, en el caso de ser liberada, el cambio se denomina </w:t>
      </w:r>
      <w:r w:rsidRPr="000D37C8">
        <w:rPr>
          <w:b/>
          <w:lang w:val="es-AR"/>
        </w:rPr>
        <w:t>exotérmico,</w:t>
      </w:r>
      <w:r w:rsidRPr="000D37C8">
        <w:rPr>
          <w:lang w:val="es-AR"/>
        </w:rPr>
        <w:t xml:space="preserve"> como, por ejemplo, la combustión. Y si la energía es absorbida, el cambio se denomina </w:t>
      </w:r>
      <w:r w:rsidRPr="000D37C8">
        <w:rPr>
          <w:b/>
          <w:lang w:val="es-AR"/>
        </w:rPr>
        <w:t>endotérmico</w:t>
      </w:r>
      <w:r w:rsidRPr="000D37C8">
        <w:rPr>
          <w:lang w:val="es-AR"/>
        </w:rPr>
        <w:t xml:space="preserve"> como, por ejemplo, la cocción de los alimentos. </w:t>
      </w:r>
    </w:p>
    <w:p w:rsidR="000149F7" w:rsidRPr="009720ED" w:rsidRDefault="000149F7" w:rsidP="008A7B76">
      <w:pPr>
        <w:pStyle w:val="Ttulo3"/>
      </w:pPr>
      <w:r w:rsidRPr="009720ED">
        <w:t>La energía eléctrica</w:t>
      </w:r>
    </w:p>
    <w:p w:rsidR="000149F7" w:rsidRPr="000D37C8" w:rsidRDefault="000149F7" w:rsidP="008A7B76">
      <w:pPr>
        <w:rPr>
          <w:lang w:val="es-AR"/>
        </w:rPr>
      </w:pPr>
      <w:r w:rsidRPr="000D37C8">
        <w:rPr>
          <w:lang w:val="es-AR"/>
        </w:rPr>
        <w:t>En nuestras casas, la electricidad permite que funcionen las lamparitas eléctricas, la televisión, la heladera, el microondas, la computadora y muchos otros artefactos. ¿Qué sería de nuestra vida sin ella? Es muy difícil imaginarlo…</w:t>
      </w:r>
    </w:p>
    <w:p w:rsidR="000149F7" w:rsidRPr="000D37C8" w:rsidRDefault="000149F7" w:rsidP="00B44149">
      <w:pPr>
        <w:pStyle w:val="PreguntaImportante"/>
      </w:pPr>
      <w:r w:rsidRPr="009720ED">
        <w:t>Se preguntará a los estudiante</w:t>
      </w:r>
      <w:r>
        <w:t xml:space="preserve">s: </w:t>
      </w:r>
      <w:r w:rsidRPr="000D37C8">
        <w:t xml:space="preserve">¿Qué es la electricidad? ¿Cómo se produce? </w:t>
      </w:r>
    </w:p>
    <w:p w:rsidR="000149F7" w:rsidRPr="000D37C8" w:rsidRDefault="000149F7" w:rsidP="00B44149">
      <w:pPr>
        <w:rPr>
          <w:lang w:val="es-AR"/>
        </w:rPr>
      </w:pPr>
      <w:r w:rsidRPr="000D37C8">
        <w:rPr>
          <w:lang w:val="es-AR"/>
        </w:rPr>
        <w:t xml:space="preserve">La electricidad es una forma de energía. </w:t>
      </w:r>
    </w:p>
    <w:p w:rsidR="000149F7" w:rsidRPr="000D37C8" w:rsidRDefault="000149F7" w:rsidP="00B44149">
      <w:pPr>
        <w:rPr>
          <w:rFonts w:cs="Arial"/>
          <w:shd w:val="clear" w:color="auto" w:fill="FFFFFF"/>
          <w:lang w:val="es-ES"/>
        </w:rPr>
      </w:pPr>
      <w:r w:rsidRPr="000D37C8">
        <w:rPr>
          <w:rFonts w:cs="Arial"/>
          <w:shd w:val="clear" w:color="auto" w:fill="FFFFFF"/>
          <w:lang w:val="es-ES"/>
        </w:rPr>
        <w:lastRenderedPageBreak/>
        <w:t xml:space="preserve">La materia está formada por átomos, compuestos por un núcleo donde se acumulan partículas denominadas protones y neutrones, en torno al cual orbitan partículas denominadas electrones. </w:t>
      </w:r>
    </w:p>
    <w:p w:rsidR="000149F7" w:rsidRPr="000D37C8" w:rsidRDefault="000149F7" w:rsidP="00B44149">
      <w:pPr>
        <w:rPr>
          <w:rFonts w:cs="Arial"/>
          <w:shd w:val="clear" w:color="auto" w:fill="FFFFFF"/>
          <w:lang w:val="es-ES"/>
        </w:rPr>
      </w:pPr>
      <w:r w:rsidRPr="000D37C8">
        <w:rPr>
          <w:rFonts w:cs="Arial"/>
          <w:shd w:val="clear" w:color="auto" w:fill="FFFFFF"/>
          <w:lang w:val="es-ES"/>
        </w:rPr>
        <w:t xml:space="preserve">Los electrones con carga negativa giran alrededor del núcleo atraídos por los protones de carga positiva. Bajo ciertas condiciones, los electrones escapan de sus órbitas y pasan a otros átomos. Este movimiento de electrones en el interior de materiales conductores se denomina </w:t>
      </w:r>
      <w:r w:rsidRPr="000D37C8">
        <w:rPr>
          <w:rFonts w:cs="Arial"/>
          <w:b/>
          <w:shd w:val="clear" w:color="auto" w:fill="FFFFFF"/>
          <w:lang w:val="es-ES"/>
        </w:rPr>
        <w:t>corriente eléctrica</w:t>
      </w:r>
      <w:r w:rsidRPr="000D37C8">
        <w:rPr>
          <w:rFonts w:cs="Arial"/>
          <w:shd w:val="clear" w:color="auto" w:fill="FFFFFF"/>
          <w:lang w:val="es-ES"/>
        </w:rPr>
        <w:t>.</w:t>
      </w:r>
    </w:p>
    <w:p w:rsidR="000149F7" w:rsidRPr="000D37C8" w:rsidRDefault="000149F7" w:rsidP="00B44149">
      <w:pPr>
        <w:rPr>
          <w:rFonts w:cs="Arial"/>
          <w:shd w:val="clear" w:color="auto" w:fill="FFFFFF"/>
          <w:lang w:val="es-ES"/>
        </w:rPr>
      </w:pPr>
      <w:r w:rsidRPr="000D37C8">
        <w:rPr>
          <w:rFonts w:cs="Arial"/>
          <w:shd w:val="clear" w:color="auto" w:fill="FFFFFF"/>
          <w:lang w:val="es-ES"/>
        </w:rPr>
        <w:t>Según las características de un artefacto eléctrico, la energía eléctrica que recibe, se transforma en otro tipo de energía, como luz, sonido o calor.</w:t>
      </w:r>
    </w:p>
    <w:p w:rsidR="000149F7" w:rsidRPr="000D37C8" w:rsidRDefault="000149F7" w:rsidP="00B44149">
      <w:pPr>
        <w:rPr>
          <w:shd w:val="clear" w:color="auto" w:fill="FFFFFF"/>
          <w:lang w:val="es-ES"/>
        </w:rPr>
      </w:pPr>
      <w:r w:rsidRPr="000D37C8">
        <w:rPr>
          <w:shd w:val="clear" w:color="auto" w:fill="FFFFFF"/>
          <w:lang w:val="es-ES"/>
        </w:rPr>
        <w:t>S</w:t>
      </w:r>
      <w:r>
        <w:rPr>
          <w:shd w:val="clear" w:color="auto" w:fill="FFFFFF"/>
          <w:lang w:val="es-ES"/>
        </w:rPr>
        <w:t>e solicitará a los alumnos/as que s</w:t>
      </w:r>
      <w:r w:rsidRPr="000D37C8">
        <w:rPr>
          <w:shd w:val="clear" w:color="auto" w:fill="FFFFFF"/>
          <w:lang w:val="es-ES"/>
        </w:rPr>
        <w:t>eñalen</w:t>
      </w:r>
      <w:r>
        <w:rPr>
          <w:shd w:val="clear" w:color="auto" w:fill="FFFFFF"/>
          <w:lang w:val="es-ES"/>
        </w:rPr>
        <w:t>,</w:t>
      </w:r>
      <w:r w:rsidRPr="000D37C8">
        <w:rPr>
          <w:shd w:val="clear" w:color="auto" w:fill="FFFFFF"/>
          <w:lang w:val="es-ES"/>
        </w:rPr>
        <w:t xml:space="preserve"> qué transformación de energía se produce en cada uno de los siguientes casos:</w:t>
      </w:r>
    </w:p>
    <w:p w:rsidR="000149F7" w:rsidRPr="00B44149" w:rsidRDefault="000149F7" w:rsidP="00B44149">
      <w:pPr>
        <w:pStyle w:val="Numerado1"/>
        <w:numPr>
          <w:ilvl w:val="0"/>
          <w:numId w:val="8"/>
        </w:numPr>
      </w:pPr>
      <w:r w:rsidRPr="00B44149">
        <w:t>En una lamparita</w:t>
      </w:r>
    </w:p>
    <w:p w:rsidR="000149F7" w:rsidRPr="00B44149" w:rsidRDefault="000149F7" w:rsidP="00B44149">
      <w:pPr>
        <w:pStyle w:val="Numerado1"/>
        <w:numPr>
          <w:ilvl w:val="0"/>
          <w:numId w:val="8"/>
        </w:numPr>
      </w:pPr>
      <w:r w:rsidRPr="00B44149">
        <w:t>En un motor</w:t>
      </w:r>
    </w:p>
    <w:p w:rsidR="000149F7" w:rsidRPr="00B44149" w:rsidRDefault="000149F7" w:rsidP="00B44149">
      <w:pPr>
        <w:pStyle w:val="Numerado1"/>
        <w:numPr>
          <w:ilvl w:val="0"/>
          <w:numId w:val="8"/>
        </w:numPr>
      </w:pPr>
      <w:r w:rsidRPr="00B44149">
        <w:t>En un televisor</w:t>
      </w:r>
    </w:p>
    <w:p w:rsidR="000149F7" w:rsidRPr="00B44149" w:rsidRDefault="000149F7" w:rsidP="00B44149">
      <w:pPr>
        <w:pStyle w:val="Numerado1"/>
        <w:numPr>
          <w:ilvl w:val="0"/>
          <w:numId w:val="8"/>
        </w:numPr>
      </w:pPr>
      <w:r w:rsidRPr="00B44149">
        <w:t>En una estufa eléctrica</w:t>
      </w:r>
    </w:p>
    <w:p w:rsidR="000149F7" w:rsidRPr="00B44149" w:rsidRDefault="000149F7" w:rsidP="00B44149">
      <w:pPr>
        <w:pStyle w:val="Numerado1"/>
        <w:numPr>
          <w:ilvl w:val="0"/>
          <w:numId w:val="8"/>
        </w:numPr>
      </w:pPr>
      <w:r w:rsidRPr="00B44149">
        <w:t>En una computadora</w:t>
      </w:r>
    </w:p>
    <w:p w:rsidR="000149F7" w:rsidRPr="00B44149" w:rsidRDefault="000149F7" w:rsidP="00B44149">
      <w:pPr>
        <w:pStyle w:val="Numerado1"/>
        <w:numPr>
          <w:ilvl w:val="0"/>
          <w:numId w:val="8"/>
        </w:numPr>
      </w:pPr>
      <w:r w:rsidRPr="00B44149">
        <w:t>En un microondas</w:t>
      </w:r>
    </w:p>
    <w:p w:rsidR="000149F7" w:rsidRPr="000D37C8" w:rsidRDefault="000149F7" w:rsidP="00B44149">
      <w:pPr>
        <w:pStyle w:val="Ttulo2"/>
        <w:rPr>
          <w:shd w:val="clear" w:color="auto" w:fill="FFFFFF"/>
        </w:rPr>
      </w:pPr>
      <w:r w:rsidRPr="000D37C8">
        <w:rPr>
          <w:shd w:val="clear" w:color="auto" w:fill="FFFFFF"/>
        </w:rPr>
        <w:t>Momento 3: Buenos y malos conductores</w:t>
      </w:r>
    </w:p>
    <w:p w:rsidR="00B44149" w:rsidRDefault="000149F7" w:rsidP="00B44149">
      <w:pPr>
        <w:rPr>
          <w:shd w:val="clear" w:color="auto" w:fill="FFFFFF"/>
          <w:lang w:val="es-ES"/>
        </w:rPr>
      </w:pPr>
      <w:r w:rsidRPr="001D6582">
        <w:rPr>
          <w:shd w:val="clear" w:color="auto" w:fill="FFFFFF"/>
          <w:lang w:val="es-ES"/>
        </w:rPr>
        <w:t>Se preguntará a los estudiantes</w:t>
      </w:r>
      <w:r w:rsidR="00B44149">
        <w:rPr>
          <w:shd w:val="clear" w:color="auto" w:fill="FFFFFF"/>
          <w:lang w:val="es-ES"/>
        </w:rPr>
        <w:t>:</w:t>
      </w:r>
    </w:p>
    <w:p w:rsidR="000149F7" w:rsidRPr="000D37C8" w:rsidRDefault="000149F7" w:rsidP="00B44149">
      <w:pPr>
        <w:pStyle w:val="PreguntaImportante"/>
        <w:rPr>
          <w:shd w:val="clear" w:color="auto" w:fill="FFFFFF"/>
        </w:rPr>
      </w:pPr>
      <w:r w:rsidRPr="000D37C8">
        <w:rPr>
          <w:shd w:val="clear" w:color="auto" w:fill="FFFFFF"/>
        </w:rPr>
        <w:t>¿</w:t>
      </w:r>
      <w:r w:rsidR="001315C3">
        <w:rPr>
          <w:shd w:val="clear" w:color="auto" w:fill="FFFFFF"/>
        </w:rPr>
        <w:t>C</w:t>
      </w:r>
      <w:r>
        <w:rPr>
          <w:shd w:val="clear" w:color="auto" w:fill="FFFFFF"/>
        </w:rPr>
        <w:t>uándo un material es un buen conductor de la electricidad? ¿Y un aislante? ¿</w:t>
      </w:r>
      <w:r w:rsidRPr="000D37C8">
        <w:rPr>
          <w:shd w:val="clear" w:color="auto" w:fill="FFFFFF"/>
        </w:rPr>
        <w:t>Qué materiales son buenos y malos conductores de la electricidad?</w:t>
      </w:r>
    </w:p>
    <w:p w:rsidR="000149F7" w:rsidRPr="000D37C8" w:rsidRDefault="000149F7" w:rsidP="00B44149">
      <w:pPr>
        <w:rPr>
          <w:shd w:val="clear" w:color="auto" w:fill="FFFFFF"/>
          <w:lang w:val="es-ES"/>
        </w:rPr>
      </w:pPr>
      <w:r w:rsidRPr="000D37C8">
        <w:rPr>
          <w:shd w:val="clear" w:color="auto" w:fill="FFFFFF"/>
          <w:lang w:val="es-ES"/>
        </w:rPr>
        <w:t>Los materiales, según su capacidad de trasmisión de la corriente eléctrica, son clasificados en conductores y aislantes.</w:t>
      </w:r>
    </w:p>
    <w:p w:rsidR="000149F7" w:rsidRPr="000D37C8" w:rsidRDefault="000149F7" w:rsidP="00B44149">
      <w:pPr>
        <w:rPr>
          <w:shd w:val="clear" w:color="auto" w:fill="FFFFFF"/>
          <w:lang w:val="es-ES"/>
        </w:rPr>
      </w:pPr>
      <w:r w:rsidRPr="000D37C8">
        <w:rPr>
          <w:shd w:val="clear" w:color="auto" w:fill="FFFFFF"/>
          <w:lang w:val="es-ES"/>
        </w:rPr>
        <w:t>Un conductor eléctrico transmite la corriente eléctrica a través de él, por ejemplo: los metales (como oro, plata, cobre</w:t>
      </w:r>
      <w:r w:rsidR="009F6E6C">
        <w:rPr>
          <w:shd w:val="clear" w:color="auto" w:fill="FFFFFF"/>
          <w:lang w:val="es-ES"/>
        </w:rPr>
        <w:t xml:space="preserve">, aluminio, zinc, </w:t>
      </w:r>
      <w:r w:rsidRPr="000D37C8">
        <w:rPr>
          <w:shd w:val="clear" w:color="auto" w:fill="FFFFFF"/>
          <w:lang w:val="es-ES"/>
        </w:rPr>
        <w:t>hierro</w:t>
      </w:r>
      <w:r w:rsidR="009F6E6C">
        <w:rPr>
          <w:shd w:val="clear" w:color="auto" w:fill="FFFFFF"/>
          <w:lang w:val="es-ES"/>
        </w:rPr>
        <w:t xml:space="preserve"> y un largo </w:t>
      </w:r>
      <w:r w:rsidR="009F6E6C">
        <w:rPr>
          <w:shd w:val="clear" w:color="auto" w:fill="FFFFFF"/>
          <w:lang w:val="es-ES"/>
        </w:rPr>
        <w:lastRenderedPageBreak/>
        <w:t>etcétera</w:t>
      </w:r>
      <w:r w:rsidRPr="000D37C8">
        <w:rPr>
          <w:shd w:val="clear" w:color="auto" w:fill="FFFFFF"/>
          <w:lang w:val="es-ES"/>
        </w:rPr>
        <w:t>)</w:t>
      </w:r>
      <w:r w:rsidR="009F6E6C">
        <w:rPr>
          <w:shd w:val="clear" w:color="auto" w:fill="FFFFFF"/>
          <w:lang w:val="es-ES"/>
        </w:rPr>
        <w:t>, la mayoría de las aleaciones, como el acero y el agua con sales disueltas</w:t>
      </w:r>
      <w:r w:rsidRPr="000D37C8">
        <w:rPr>
          <w:shd w:val="clear" w:color="auto" w:fill="FFFFFF"/>
          <w:lang w:val="es-ES"/>
        </w:rPr>
        <w:t>.</w:t>
      </w:r>
    </w:p>
    <w:p w:rsidR="000149F7" w:rsidRPr="000D37C8" w:rsidRDefault="000149F7" w:rsidP="00B44149">
      <w:pPr>
        <w:rPr>
          <w:shd w:val="clear" w:color="auto" w:fill="FFFFFF"/>
          <w:lang w:val="es-ES"/>
        </w:rPr>
      </w:pPr>
      <w:r w:rsidRPr="000D37C8">
        <w:rPr>
          <w:shd w:val="clear" w:color="auto" w:fill="FFFFFF"/>
          <w:lang w:val="es-ES"/>
        </w:rPr>
        <w:t xml:space="preserve">Un aislante eléctrico es un material que no permite el paso de corriente a través de él; existen aislantes naturales, como la madera o </w:t>
      </w:r>
      <w:r w:rsidR="00AB2DBB">
        <w:rPr>
          <w:shd w:val="clear" w:color="auto" w:fill="FFFFFF"/>
          <w:lang w:val="es-ES"/>
        </w:rPr>
        <w:t>muchos</w:t>
      </w:r>
      <w:r w:rsidRPr="000D37C8">
        <w:rPr>
          <w:shd w:val="clear" w:color="auto" w:fill="FFFFFF"/>
          <w:lang w:val="es-ES"/>
        </w:rPr>
        <w:t xml:space="preserve"> materiales pétreos que provienen de la roca o de una piedra, y los aislantes artificiales como los materiales plásticos.</w:t>
      </w:r>
    </w:p>
    <w:p w:rsidR="000149F7" w:rsidRPr="000D37C8" w:rsidRDefault="000149F7" w:rsidP="00B44149">
      <w:pPr>
        <w:pStyle w:val="PreguntaImportante"/>
        <w:rPr>
          <w:shd w:val="clear" w:color="auto" w:fill="FFFFFF"/>
        </w:rPr>
      </w:pPr>
      <w:r w:rsidRPr="000D37C8">
        <w:rPr>
          <w:shd w:val="clear" w:color="auto" w:fill="FFFFFF"/>
        </w:rPr>
        <w:t>¿Han observado cómo están formados los cables? ¿Por qué creen que es así?</w:t>
      </w:r>
    </w:p>
    <w:p w:rsidR="000149F7" w:rsidRPr="000D37C8" w:rsidRDefault="000149F7" w:rsidP="00B44149">
      <w:pPr>
        <w:rPr>
          <w:shd w:val="clear" w:color="auto" w:fill="FFFFFF"/>
          <w:lang w:val="es-ES"/>
        </w:rPr>
      </w:pPr>
      <w:r w:rsidRPr="000D37C8">
        <w:rPr>
          <w:shd w:val="clear" w:color="auto" w:fill="FFFFFF"/>
          <w:lang w:val="es-ES"/>
        </w:rPr>
        <w:t>Los cables comunes generalmente están recubiertos de plástico y por dentro tienen un filamento metálico, de cobre o de aluminio que, aunque posee menor conductividad</w:t>
      </w:r>
      <w:r w:rsidR="00AB2DBB">
        <w:rPr>
          <w:shd w:val="clear" w:color="auto" w:fill="FFFFFF"/>
          <w:lang w:val="es-ES"/>
        </w:rPr>
        <w:t>,</w:t>
      </w:r>
      <w:r w:rsidRPr="000D37C8">
        <w:rPr>
          <w:shd w:val="clear" w:color="auto" w:fill="FFFFFF"/>
          <w:lang w:val="es-ES"/>
        </w:rPr>
        <w:t xml:space="preserve"> es más económico.</w:t>
      </w:r>
    </w:p>
    <w:p w:rsidR="000149F7" w:rsidRPr="00E96DE6" w:rsidRDefault="000149F7" w:rsidP="00B44149">
      <w:pPr>
        <w:rPr>
          <w:shd w:val="clear" w:color="auto" w:fill="FFFFFF"/>
          <w:lang w:val="es-ES"/>
        </w:rPr>
      </w:pPr>
      <w:r w:rsidRPr="000D37C8">
        <w:rPr>
          <w:shd w:val="clear" w:color="auto" w:fill="FFFFFF"/>
          <w:lang w:val="es-ES"/>
        </w:rPr>
        <w:t xml:space="preserve">Son así para que los electrones puedan “viajar” por el cable metálico y el plástico evita que salgan de él. Esto es así, porque el metal es conductor de la electricidad y el plástico es aislante (no deja pasar </w:t>
      </w:r>
      <w:r w:rsidR="00AB2DBB">
        <w:rPr>
          <w:shd w:val="clear" w:color="auto" w:fill="FFFFFF"/>
          <w:lang w:val="es-ES"/>
        </w:rPr>
        <w:t xml:space="preserve">fácilmente </w:t>
      </w:r>
      <w:r w:rsidRPr="000D37C8">
        <w:rPr>
          <w:shd w:val="clear" w:color="auto" w:fill="FFFFFF"/>
          <w:lang w:val="es-ES"/>
        </w:rPr>
        <w:t>a los electrones).</w:t>
      </w:r>
    </w:p>
    <w:p w:rsidR="000149F7" w:rsidRPr="000D37C8" w:rsidRDefault="000149F7" w:rsidP="00B44149">
      <w:pPr>
        <w:pStyle w:val="Ttulo3"/>
      </w:pPr>
      <w:r>
        <w:t xml:space="preserve">¿Qué es una pila eléctrica? </w:t>
      </w:r>
    </w:p>
    <w:p w:rsidR="000149F7" w:rsidRPr="000D37C8" w:rsidRDefault="000149F7" w:rsidP="00E1047A">
      <w:pPr>
        <w:rPr>
          <w:lang w:val="es-AR"/>
        </w:rPr>
      </w:pPr>
      <w:r w:rsidRPr="000D37C8">
        <w:rPr>
          <w:lang w:val="es-AR"/>
        </w:rPr>
        <w:t xml:space="preserve">Las pilas proveen energía eléctrica para hacer funcionar </w:t>
      </w:r>
      <w:r w:rsidR="003F16FE">
        <w:rPr>
          <w:lang w:val="es-AR"/>
        </w:rPr>
        <w:t>celulares</w:t>
      </w:r>
      <w:r w:rsidRPr="000D37C8">
        <w:rPr>
          <w:lang w:val="es-AR"/>
        </w:rPr>
        <w:t xml:space="preserve">, relojes, linternas, entre otros objetos. Esa energía proviene del interior de las pilas, donde ocurren cambios químicos que la liberan. </w:t>
      </w:r>
    </w:p>
    <w:p w:rsidR="000149F7" w:rsidRPr="000D37C8" w:rsidRDefault="000149F7" w:rsidP="00E1047A">
      <w:pPr>
        <w:rPr>
          <w:lang w:val="es-AR"/>
        </w:rPr>
      </w:pPr>
      <w:r w:rsidRPr="000D37C8">
        <w:rPr>
          <w:lang w:val="es-AR"/>
        </w:rPr>
        <w:t xml:space="preserve">Una pila </w:t>
      </w:r>
      <w:r>
        <w:rPr>
          <w:lang w:val="es-AR"/>
        </w:rPr>
        <w:t xml:space="preserve">o batería </w:t>
      </w:r>
      <w:r w:rsidRPr="000D37C8">
        <w:rPr>
          <w:lang w:val="es-AR"/>
        </w:rPr>
        <w:t xml:space="preserve">eléctrica es un dispositivo que convierte energía química en energía eléctrica. </w:t>
      </w:r>
    </w:p>
    <w:p w:rsidR="00E1047A" w:rsidRDefault="000149F7" w:rsidP="003F16FE">
      <w:pPr>
        <w:rPr>
          <w:noProof/>
          <w:lang w:val="es-ES" w:eastAsia="es-ES"/>
        </w:rPr>
      </w:pPr>
      <w:r w:rsidRPr="0084580B">
        <w:rPr>
          <w:lang w:val="es-AR"/>
        </w:rPr>
        <w:t>La estructura fundamental de una p</w:t>
      </w:r>
      <w:r>
        <w:rPr>
          <w:lang w:val="es-AR"/>
        </w:rPr>
        <w:t>ila consiste en dos electrodos metálicos</w:t>
      </w:r>
      <w:r w:rsidRPr="0084580B">
        <w:rPr>
          <w:lang w:val="es-AR"/>
        </w:rPr>
        <w:t>, introducidos en una disolución conductora d</w:t>
      </w:r>
      <w:r>
        <w:rPr>
          <w:lang w:val="es-AR"/>
        </w:rPr>
        <w:t>e la electricidad o electrolito que produce una reacción química en los metales que intercambian electrones entre el ánodo (polo negativo) y el cátodo (polo positivo).</w:t>
      </w:r>
      <w:r w:rsidR="00E1047A" w:rsidRPr="00E1047A">
        <w:rPr>
          <w:noProof/>
          <w:lang w:val="es-ES" w:eastAsia="es-ES"/>
        </w:rPr>
        <w:t xml:space="preserve"> </w:t>
      </w:r>
    </w:p>
    <w:p w:rsidR="000149F7" w:rsidRDefault="00E1047A" w:rsidP="00E1047A">
      <w:pPr>
        <w:pStyle w:val="Figura1"/>
        <w:rPr>
          <w:lang w:val="es-AR"/>
        </w:rPr>
      </w:pPr>
      <w:r w:rsidRPr="000D37C8">
        <w:rPr>
          <w:lang w:eastAsia="es-ES"/>
        </w:rPr>
        <w:lastRenderedPageBreak/>
        <w:drawing>
          <wp:inline distT="0" distB="0" distL="0" distR="0" wp14:anchorId="36E75D77" wp14:editId="64F97585">
            <wp:extent cx="2833200" cy="2354400"/>
            <wp:effectExtent l="0" t="0" r="5715" b="8255"/>
            <wp:docPr id="4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9F7" w:rsidRDefault="000149F7" w:rsidP="00E1047A">
      <w:pPr>
        <w:rPr>
          <w:lang w:val="es-AR"/>
        </w:rPr>
      </w:pPr>
      <w:r>
        <w:rPr>
          <w:lang w:val="es-AR"/>
        </w:rPr>
        <w:t>Pero solo cuando, por ejemplo, las pilas se introducen en una linterna y, al encenderla, se cierra el circuito, la electricidad comienza a circular.</w:t>
      </w:r>
    </w:p>
    <w:p w:rsidR="000149F7" w:rsidRDefault="000149F7" w:rsidP="00E1047A">
      <w:pPr>
        <w:rPr>
          <w:lang w:val="es-AR"/>
        </w:rPr>
      </w:pPr>
      <w:r>
        <w:rPr>
          <w:lang w:val="es-AR"/>
        </w:rPr>
        <w:t>El ánodo que se encuentra en el centro de las pilas se oxida y produce una liberación de electrones que son arrastrados a través del circuito por el cátodo. Mientras los electrones se movilizan a través del circuito proveen la electricidad necesaria para que funcione el artefacto.</w:t>
      </w:r>
    </w:p>
    <w:p w:rsidR="00294178" w:rsidRDefault="00294178" w:rsidP="00294178">
      <w:pPr>
        <w:pStyle w:val="Ttulo3"/>
      </w:pPr>
      <w:r>
        <w:t>¿Qué es una batería?</w:t>
      </w:r>
    </w:p>
    <w:p w:rsidR="00294178" w:rsidRDefault="00294178" w:rsidP="00294178">
      <w:pPr>
        <w:rPr>
          <w:lang w:val="es-AR"/>
        </w:rPr>
      </w:pPr>
      <w:r>
        <w:rPr>
          <w:lang w:val="es-AR"/>
        </w:rPr>
        <w:t>Cuando el “voltaje” (diferencia de potencial) que produce una pila no es suficiente para una aplicación determinada se conectan dos o más pilas, una a continuación de la otra para que sumen sus voltajes (formalmente se dice que se las conecta en serie).</w:t>
      </w:r>
    </w:p>
    <w:p w:rsidR="00294178" w:rsidRDefault="00294178" w:rsidP="00294178">
      <w:pPr>
        <w:rPr>
          <w:lang w:val="es-AR"/>
        </w:rPr>
      </w:pPr>
      <w:r>
        <w:rPr>
          <w:lang w:val="es-AR"/>
        </w:rPr>
        <w:t>Las pilas más comunes producen 1,5V, por lo que las baterías que se construyen con ellas suelen presentar un múltiplo de esa cantidad, típicamente 6, 9, 12 y 24V.</w:t>
      </w:r>
    </w:p>
    <w:p w:rsidR="000149F7" w:rsidRPr="000D37C8" w:rsidRDefault="000149F7" w:rsidP="00E1047A">
      <w:pPr>
        <w:pStyle w:val="Ttulo3"/>
      </w:pPr>
      <w:r w:rsidRPr="000D37C8">
        <w:t>¿Son buenos o malos conductores?</w:t>
      </w:r>
    </w:p>
    <w:p w:rsidR="000149F7" w:rsidRPr="000D37C8" w:rsidRDefault="000149F7" w:rsidP="00E1047A">
      <w:pPr>
        <w:rPr>
          <w:b/>
          <w:lang w:val="es-AR"/>
        </w:rPr>
      </w:pPr>
      <w:r w:rsidRPr="000D37C8">
        <w:rPr>
          <w:lang w:val="es-AR"/>
        </w:rPr>
        <w:t>En esta actividad los estudiantes realizarán un circuito eléctrico simple, verificarán su correcto funcionamiento y luego lo utilizarán para determinar si diferentes materiales son buenos o malos conductores</w:t>
      </w:r>
      <w:r w:rsidRPr="000D37C8">
        <w:rPr>
          <w:b/>
          <w:lang w:val="es-AR"/>
        </w:rPr>
        <w:t>.</w:t>
      </w:r>
    </w:p>
    <w:p w:rsidR="000149F7" w:rsidRPr="000D37C8" w:rsidRDefault="000149F7" w:rsidP="00E1047A">
      <w:pPr>
        <w:rPr>
          <w:b/>
          <w:lang w:val="es-AR"/>
        </w:rPr>
      </w:pPr>
      <w:r w:rsidRPr="000D37C8">
        <w:rPr>
          <w:b/>
          <w:lang w:val="es-AR"/>
        </w:rPr>
        <w:lastRenderedPageBreak/>
        <w:t>Se espera que los estudiantes, antes del desarrollo de la experimentación</w:t>
      </w:r>
      <w:r>
        <w:rPr>
          <w:b/>
          <w:lang w:val="es-AR"/>
        </w:rPr>
        <w:t>,</w:t>
      </w:r>
      <w:r w:rsidRPr="000D37C8">
        <w:rPr>
          <w:b/>
          <w:lang w:val="es-AR"/>
        </w:rPr>
        <w:t xml:space="preserve"> puedan conjeturar cuál será el resultado en cada caso.</w:t>
      </w:r>
    </w:p>
    <w:p w:rsidR="000149F7" w:rsidRPr="00E1047A" w:rsidRDefault="000149F7" w:rsidP="00E1047A">
      <w:pPr>
        <w:pStyle w:val="Prrafodelista"/>
        <w:numPr>
          <w:ilvl w:val="0"/>
          <w:numId w:val="9"/>
        </w:numPr>
        <w:rPr>
          <w:lang w:val="es-AR"/>
        </w:rPr>
      </w:pPr>
      <w:r w:rsidRPr="00E1047A">
        <w:rPr>
          <w:lang w:val="es-AR"/>
        </w:rPr>
        <w:t>Luego de intercambiar opiniones en de pequeños grupos de trabajo, completen la tabla, marcando con una cruz en el espacio correspondiente, si los materiales indicados son buenos o malos conductores de electricidad.</w:t>
      </w:r>
    </w:p>
    <w:tbl>
      <w:tblPr>
        <w:tblStyle w:val="Tablaconcuadrcula4-nfasis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15"/>
        <w:gridCol w:w="908"/>
        <w:gridCol w:w="992"/>
        <w:gridCol w:w="992"/>
        <w:gridCol w:w="992"/>
      </w:tblGrid>
      <w:tr w:rsidR="000149F7" w:rsidRPr="000D37C8" w:rsidTr="00876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Pr="000D37C8" w:rsidRDefault="000149F7" w:rsidP="00AB2DBB">
            <w:pPr>
              <w:jc w:val="center"/>
              <w:rPr>
                <w:sz w:val="22"/>
                <w:szCs w:val="22"/>
                <w:lang w:val="es-AR"/>
              </w:rPr>
            </w:pPr>
            <w:r w:rsidRPr="000D37C8">
              <w:rPr>
                <w:sz w:val="22"/>
                <w:szCs w:val="22"/>
                <w:lang w:val="es-AR"/>
              </w:rPr>
              <w:t>MATERIAL</w:t>
            </w:r>
          </w:p>
        </w:tc>
        <w:tc>
          <w:tcPr>
            <w:tcW w:w="1900" w:type="dxa"/>
            <w:gridSpan w:val="2"/>
          </w:tcPr>
          <w:p w:rsidR="000149F7" w:rsidRPr="000D37C8" w:rsidRDefault="000149F7" w:rsidP="00AB2D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  <w:r w:rsidRPr="000D37C8">
              <w:rPr>
                <w:i/>
                <w:sz w:val="22"/>
                <w:szCs w:val="22"/>
                <w:lang w:val="es-AR"/>
              </w:rPr>
              <w:t>¿Es conductor?</w:t>
            </w:r>
            <w:r w:rsidRPr="000D37C8">
              <w:rPr>
                <w:i/>
                <w:sz w:val="22"/>
                <w:szCs w:val="22"/>
                <w:lang w:val="es-AR"/>
              </w:rPr>
              <w:br/>
              <w:t>(Hipótesis)</w:t>
            </w:r>
          </w:p>
        </w:tc>
        <w:tc>
          <w:tcPr>
            <w:tcW w:w="1984" w:type="dxa"/>
            <w:gridSpan w:val="2"/>
          </w:tcPr>
          <w:p w:rsidR="000149F7" w:rsidRPr="000D37C8" w:rsidRDefault="000149F7" w:rsidP="00AB2D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  <w:r w:rsidRPr="000D37C8">
              <w:rPr>
                <w:i/>
                <w:sz w:val="22"/>
                <w:szCs w:val="22"/>
                <w:lang w:val="es-AR"/>
              </w:rPr>
              <w:t>¿Es conductor?</w:t>
            </w:r>
            <w:r w:rsidRPr="000D37C8">
              <w:rPr>
                <w:i/>
                <w:sz w:val="22"/>
                <w:szCs w:val="22"/>
                <w:lang w:val="es-AR"/>
              </w:rPr>
              <w:br/>
              <w:t>(Conclusión)</w:t>
            </w:r>
          </w:p>
        </w:tc>
      </w:tr>
      <w:tr w:rsidR="000149F7" w:rsidRPr="000D37C8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  <w:shd w:val="clear" w:color="auto" w:fill="auto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</w:p>
        </w:tc>
        <w:tc>
          <w:tcPr>
            <w:tcW w:w="908" w:type="dxa"/>
          </w:tcPr>
          <w:p w:rsidR="000149F7" w:rsidRPr="000D37C8" w:rsidRDefault="000149F7" w:rsidP="00AB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2"/>
                <w:szCs w:val="22"/>
                <w:lang w:val="es-AR"/>
              </w:rPr>
            </w:pPr>
            <w:r w:rsidRPr="000D37C8">
              <w:rPr>
                <w:b/>
                <w:i/>
                <w:sz w:val="22"/>
                <w:szCs w:val="22"/>
                <w:lang w:val="es-AR"/>
              </w:rPr>
              <w:t>SI</w:t>
            </w:r>
          </w:p>
        </w:tc>
        <w:tc>
          <w:tcPr>
            <w:tcW w:w="992" w:type="dxa"/>
          </w:tcPr>
          <w:p w:rsidR="000149F7" w:rsidRPr="000D37C8" w:rsidRDefault="000149F7" w:rsidP="00AB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es-AR"/>
              </w:rPr>
            </w:pPr>
            <w:r w:rsidRPr="000D37C8">
              <w:rPr>
                <w:b/>
                <w:sz w:val="22"/>
                <w:szCs w:val="22"/>
                <w:lang w:val="es-AR"/>
              </w:rPr>
              <w:t>NO</w:t>
            </w:r>
          </w:p>
        </w:tc>
        <w:tc>
          <w:tcPr>
            <w:tcW w:w="992" w:type="dxa"/>
          </w:tcPr>
          <w:p w:rsidR="000149F7" w:rsidRPr="000D37C8" w:rsidRDefault="000149F7" w:rsidP="00AB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es-AR"/>
              </w:rPr>
            </w:pPr>
            <w:r w:rsidRPr="000D37C8">
              <w:rPr>
                <w:b/>
                <w:sz w:val="22"/>
                <w:szCs w:val="22"/>
                <w:lang w:val="es-AR"/>
              </w:rPr>
              <w:t>SI</w:t>
            </w:r>
          </w:p>
        </w:tc>
        <w:tc>
          <w:tcPr>
            <w:tcW w:w="992" w:type="dxa"/>
          </w:tcPr>
          <w:p w:rsidR="000149F7" w:rsidRPr="000D37C8" w:rsidRDefault="000149F7" w:rsidP="00AB2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lang w:val="es-AR"/>
              </w:rPr>
            </w:pPr>
            <w:r w:rsidRPr="000D37C8">
              <w:rPr>
                <w:b/>
                <w:sz w:val="22"/>
                <w:szCs w:val="22"/>
                <w:lang w:val="es-AR"/>
              </w:rPr>
              <w:t>NO</w:t>
            </w:r>
          </w:p>
        </w:tc>
      </w:tr>
      <w:tr w:rsidR="000149F7" w:rsidRPr="000D37C8" w:rsidTr="00AB2D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Vidrio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D37C8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Madera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D37C8" w:rsidTr="00AB2D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Cobre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D37C8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Acrílico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D37C8" w:rsidTr="00AB2D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Cuero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D37C8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Plástico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D37C8" w:rsidTr="00AB2D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Hierro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D37C8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Aluminio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D37C8" w:rsidTr="00AB2D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Cartón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D37C8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Plata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D37C8" w:rsidTr="00AB2D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Acero inoxidable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D37C8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Teflón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D37C8" w:rsidTr="00AB2D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Pr="000D37C8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Telgopor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D37C8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Mármol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D37C8" w:rsidTr="00AB2D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lastRenderedPageBreak/>
              <w:t>Goma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D37C8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Bronce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RPr="000D37C8" w:rsidTr="00AB2D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5" w:type="dxa"/>
          </w:tcPr>
          <w:p w:rsidR="000149F7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Papel</w:t>
            </w:r>
          </w:p>
        </w:tc>
        <w:tc>
          <w:tcPr>
            <w:tcW w:w="908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  <w:tc>
          <w:tcPr>
            <w:tcW w:w="992" w:type="dxa"/>
          </w:tcPr>
          <w:p w:rsidR="000149F7" w:rsidRPr="000D37C8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</w:tbl>
    <w:p w:rsidR="000149F7" w:rsidRPr="000D37C8" w:rsidRDefault="000149F7" w:rsidP="000149F7">
      <w:pPr>
        <w:tabs>
          <w:tab w:val="left" w:pos="7305"/>
        </w:tabs>
        <w:rPr>
          <w:b/>
          <w:sz w:val="22"/>
          <w:szCs w:val="22"/>
          <w:lang w:val="es-AR"/>
        </w:rPr>
      </w:pPr>
    </w:p>
    <w:p w:rsidR="00E1047A" w:rsidRPr="00E1047A" w:rsidRDefault="000149F7" w:rsidP="00E1047A">
      <w:pPr>
        <w:pStyle w:val="Prrafodelista"/>
        <w:numPr>
          <w:ilvl w:val="0"/>
          <w:numId w:val="9"/>
        </w:numPr>
        <w:rPr>
          <w:lang w:val="es-AR"/>
        </w:rPr>
      </w:pPr>
      <w:r w:rsidRPr="00E1047A">
        <w:rPr>
          <w:lang w:val="es-AR"/>
        </w:rPr>
        <w:t xml:space="preserve">A continuación, los estudiantes deberán verificar sus suposiciones mediante la experimentación, empleando un circuito eléctrico simple confeccionado con una pila, una lamparita y conductores. </w:t>
      </w:r>
    </w:p>
    <w:p w:rsidR="000149F7" w:rsidRDefault="00E1047A" w:rsidP="00E1047A">
      <w:pPr>
        <w:pStyle w:val="Figura1"/>
        <w:rPr>
          <w:lang w:val="es-AR"/>
        </w:rPr>
      </w:pPr>
      <w:r w:rsidRPr="000D37C8">
        <w:rPr>
          <w:lang w:eastAsia="es-ES"/>
        </w:rPr>
        <w:drawing>
          <wp:inline distT="0" distB="0" distL="0" distR="0" wp14:anchorId="07A57933" wp14:editId="722744D5">
            <wp:extent cx="1875600" cy="1562400"/>
            <wp:effectExtent l="19050" t="19050" r="1079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ircuito simple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3" r="4369" b="8556"/>
                    <a:stretch/>
                  </pic:blipFill>
                  <pic:spPr bwMode="auto">
                    <a:xfrm flipH="1">
                      <a:off x="0" y="0"/>
                      <a:ext cx="1875600" cy="156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F7" w:rsidRDefault="000149F7" w:rsidP="00E1047A">
      <w:pPr>
        <w:ind w:left="720"/>
        <w:rPr>
          <w:lang w:val="es-AR"/>
        </w:rPr>
      </w:pPr>
      <w:r>
        <w:rPr>
          <w:lang w:val="es-AR"/>
        </w:rPr>
        <w:t>Al cerrar el circuito interponiendo diferentes objetos construidos con los materiales indicados en la tabla, los alumnos/as podrán determinar si son conductores, a partir del encendido o no de la lamparita.</w:t>
      </w:r>
    </w:p>
    <w:p w:rsidR="000149F7" w:rsidRPr="00E1047A" w:rsidRDefault="000149F7" w:rsidP="00E1047A">
      <w:pPr>
        <w:pStyle w:val="Prrafodelista"/>
        <w:numPr>
          <w:ilvl w:val="0"/>
          <w:numId w:val="9"/>
        </w:numPr>
        <w:rPr>
          <w:lang w:val="es-AR"/>
        </w:rPr>
      </w:pPr>
      <w:r w:rsidRPr="00E1047A">
        <w:rPr>
          <w:lang w:val="es-AR"/>
        </w:rPr>
        <w:t>Seguidamente, completarán la tabla anterior en base a las conclusiones obtenidas.</w:t>
      </w:r>
    </w:p>
    <w:p w:rsidR="000149F7" w:rsidRDefault="000149F7" w:rsidP="008B502C">
      <w:pPr>
        <w:pStyle w:val="Ttulo2"/>
        <w:rPr>
          <w:shd w:val="clear" w:color="auto" w:fill="FFFFFF"/>
        </w:rPr>
      </w:pPr>
      <w:r w:rsidRPr="000D37C8">
        <w:rPr>
          <w:shd w:val="clear" w:color="auto" w:fill="FFFFFF"/>
        </w:rPr>
        <w:t xml:space="preserve">Momento </w:t>
      </w:r>
      <w:r>
        <w:rPr>
          <w:shd w:val="clear" w:color="auto" w:fill="FFFFFF"/>
        </w:rPr>
        <w:t>4</w:t>
      </w:r>
      <w:r w:rsidRPr="000D37C8">
        <w:rPr>
          <w:shd w:val="clear" w:color="auto" w:fill="FFFFFF"/>
        </w:rPr>
        <w:t xml:space="preserve">: </w:t>
      </w:r>
      <w:r>
        <w:rPr>
          <w:shd w:val="clear" w:color="auto" w:fill="FFFFFF"/>
        </w:rPr>
        <w:t>Fabricando mi propia pila</w:t>
      </w:r>
    </w:p>
    <w:p w:rsidR="000149F7" w:rsidRDefault="000149F7" w:rsidP="008B502C">
      <w:pPr>
        <w:rPr>
          <w:lang w:val="es-AR"/>
        </w:rPr>
      </w:pPr>
      <w:r w:rsidRPr="005E5CFD">
        <w:rPr>
          <w:lang w:val="es-AR"/>
        </w:rPr>
        <w:t xml:space="preserve">Hay muchos tipos de baterías, pero el concepto básico de cómo funcionan es el mismo. Cuando un dispositivo está conectado a una batería, se </w:t>
      </w:r>
      <w:r>
        <w:rPr>
          <w:lang w:val="es-AR"/>
        </w:rPr>
        <w:t>desarrolla</w:t>
      </w:r>
      <w:r w:rsidRPr="005E5CFD">
        <w:rPr>
          <w:lang w:val="es-AR"/>
        </w:rPr>
        <w:t xml:space="preserve"> una reacción electroquímica </w:t>
      </w:r>
      <w:r>
        <w:rPr>
          <w:lang w:val="es-AR"/>
        </w:rPr>
        <w:t>que produce</w:t>
      </w:r>
      <w:r w:rsidRPr="005E5CFD">
        <w:rPr>
          <w:lang w:val="es-AR"/>
        </w:rPr>
        <w:t xml:space="preserve"> una energía eléctrica. </w:t>
      </w:r>
    </w:p>
    <w:p w:rsidR="000149F7" w:rsidRDefault="000149F7" w:rsidP="008B502C">
      <w:pPr>
        <w:rPr>
          <w:lang w:val="es-AR"/>
        </w:rPr>
      </w:pPr>
      <w:r w:rsidRPr="005E5CFD">
        <w:rPr>
          <w:lang w:val="es-AR"/>
        </w:rPr>
        <w:lastRenderedPageBreak/>
        <w:t>En 1799, el físico italiano Alessandro Volta creó la primera batería apilando capas alternas de cinc, cartón o tela empapados en salmuera y plata. Esta disposición, llamada pila voltaica, no fue el primer dispositivo para crear elect</w:t>
      </w:r>
      <w:r w:rsidR="004F68E5">
        <w:rPr>
          <w:lang w:val="es-AR"/>
        </w:rPr>
        <w:t xml:space="preserve">ricidad, pero fue la primera que pudo producir </w:t>
      </w:r>
      <w:r w:rsidRPr="005E5CFD">
        <w:rPr>
          <w:lang w:val="es-AR"/>
        </w:rPr>
        <w:t>una corriente estable y duradera.</w:t>
      </w:r>
    </w:p>
    <w:p w:rsidR="000149F7" w:rsidRDefault="000149F7" w:rsidP="008B502C">
      <w:pPr>
        <w:rPr>
          <w:lang w:val="es-AR"/>
        </w:rPr>
      </w:pPr>
      <w:r>
        <w:rPr>
          <w:lang w:val="es-AR"/>
        </w:rPr>
        <w:t xml:space="preserve">En esta actividad los estudiantes medirán </w:t>
      </w:r>
      <w:r w:rsidRPr="00BE6B1D">
        <w:rPr>
          <w:lang w:val="es-AR"/>
        </w:rPr>
        <w:t xml:space="preserve">la electricidad producida por cuatro tipos diferentes de </w:t>
      </w:r>
      <w:r w:rsidR="004F68E5">
        <w:rPr>
          <w:lang w:val="es-AR"/>
        </w:rPr>
        <w:t xml:space="preserve">pilas y una </w:t>
      </w:r>
      <w:proofErr w:type="gramStart"/>
      <w:r w:rsidRPr="00BE6B1D">
        <w:rPr>
          <w:lang w:val="es-AR"/>
        </w:rPr>
        <w:t>batería caseras</w:t>
      </w:r>
      <w:proofErr w:type="gramEnd"/>
      <w:r w:rsidRPr="00BE6B1D">
        <w:rPr>
          <w:lang w:val="es-AR"/>
        </w:rPr>
        <w:t>.</w:t>
      </w:r>
    </w:p>
    <w:p w:rsidR="000149F7" w:rsidRDefault="000149F7" w:rsidP="008B502C">
      <w:pPr>
        <w:rPr>
          <w:lang w:val="es-AR"/>
        </w:rPr>
      </w:pPr>
      <w:r>
        <w:rPr>
          <w:lang w:val="es-AR"/>
        </w:rPr>
        <w:t xml:space="preserve">Se anticipará a los estudiantes las descripciones generales de las baterías caseras que desarrollarán. </w:t>
      </w:r>
    </w:p>
    <w:p w:rsidR="000149F7" w:rsidRDefault="000149F7" w:rsidP="008B502C">
      <w:pPr>
        <w:rPr>
          <w:lang w:val="es-AR"/>
        </w:rPr>
      </w:pPr>
      <w:r>
        <w:rPr>
          <w:lang w:val="es-AR"/>
        </w:rPr>
        <w:t xml:space="preserve">Mientras los/as alumnos/as realizando la actividad se les sugerirá que vayan completando la siguiente tabla con los voltajes obtenidos al medir con el dispositivo </w:t>
      </w:r>
      <w:proofErr w:type="spellStart"/>
      <w:r>
        <w:rPr>
          <w:lang w:val="es-AR"/>
        </w:rPr>
        <w:t>Labdisc</w:t>
      </w:r>
      <w:proofErr w:type="spellEnd"/>
      <w:r>
        <w:rPr>
          <w:lang w:val="es-AR"/>
        </w:rPr>
        <w:t xml:space="preserve"> cada uno de los dispositivos desarrollados.</w:t>
      </w:r>
    </w:p>
    <w:p w:rsidR="000149F7" w:rsidRDefault="000149F7" w:rsidP="000149F7">
      <w:pPr>
        <w:rPr>
          <w:sz w:val="22"/>
          <w:szCs w:val="22"/>
          <w:lang w:val="es-AR"/>
        </w:rPr>
      </w:pPr>
    </w:p>
    <w:tbl>
      <w:tblPr>
        <w:tblStyle w:val="Tablaconcuadrcula4-nfasis1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1985"/>
      </w:tblGrid>
      <w:tr w:rsidR="000149F7" w:rsidTr="00AB2D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0149F7" w:rsidRDefault="000149F7" w:rsidP="00AB2DBB">
            <w:pPr>
              <w:jc w:val="center"/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Modelo de pila</w:t>
            </w:r>
          </w:p>
        </w:tc>
        <w:tc>
          <w:tcPr>
            <w:tcW w:w="1985" w:type="dxa"/>
          </w:tcPr>
          <w:p w:rsidR="000149F7" w:rsidRDefault="000149F7" w:rsidP="00AB2D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Voltaje</w:t>
            </w:r>
          </w:p>
        </w:tc>
      </w:tr>
      <w:tr w:rsidR="000149F7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0149F7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De monedas</w:t>
            </w:r>
          </w:p>
        </w:tc>
        <w:tc>
          <w:tcPr>
            <w:tcW w:w="1985" w:type="dxa"/>
          </w:tcPr>
          <w:p w:rsidR="000149F7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Tr="00AB2D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0149F7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De gaseosa</w:t>
            </w:r>
          </w:p>
        </w:tc>
        <w:tc>
          <w:tcPr>
            <w:tcW w:w="1985" w:type="dxa"/>
          </w:tcPr>
          <w:p w:rsidR="000149F7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Tr="00AB2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0149F7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De agua salada</w:t>
            </w:r>
          </w:p>
        </w:tc>
        <w:tc>
          <w:tcPr>
            <w:tcW w:w="1985" w:type="dxa"/>
          </w:tcPr>
          <w:p w:rsidR="000149F7" w:rsidRDefault="000149F7" w:rsidP="00AB2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  <w:tr w:rsidR="000149F7" w:rsidTr="00AB2D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0149F7" w:rsidRDefault="000149F7" w:rsidP="00AB2DBB">
            <w:pPr>
              <w:rPr>
                <w:sz w:val="22"/>
                <w:szCs w:val="22"/>
                <w:lang w:val="es-AR"/>
              </w:rPr>
            </w:pPr>
            <w:r>
              <w:rPr>
                <w:sz w:val="22"/>
                <w:szCs w:val="22"/>
                <w:lang w:val="es-AR"/>
              </w:rPr>
              <w:t>De limón</w:t>
            </w:r>
          </w:p>
        </w:tc>
        <w:tc>
          <w:tcPr>
            <w:tcW w:w="1985" w:type="dxa"/>
          </w:tcPr>
          <w:p w:rsidR="000149F7" w:rsidRDefault="000149F7" w:rsidP="00AB2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AR"/>
              </w:rPr>
            </w:pPr>
          </w:p>
        </w:tc>
      </w:tr>
    </w:tbl>
    <w:p w:rsidR="004F68E5" w:rsidRDefault="004F68E5" w:rsidP="008B502C">
      <w:pPr>
        <w:pStyle w:val="PreguntaImportante"/>
      </w:pPr>
    </w:p>
    <w:p w:rsidR="000149F7" w:rsidRPr="0044016F" w:rsidRDefault="000149F7" w:rsidP="008B502C">
      <w:pPr>
        <w:pStyle w:val="PreguntaImportante"/>
      </w:pPr>
      <w:r w:rsidRPr="0044016F">
        <w:t>¿Cuál creen que tendrá un mayor voltaje?</w:t>
      </w:r>
    </w:p>
    <w:p w:rsidR="000149F7" w:rsidRDefault="000149F7" w:rsidP="004F68E5">
      <w:pPr>
        <w:rPr>
          <w:lang w:val="es-AR"/>
        </w:rPr>
      </w:pPr>
      <w:r>
        <w:rPr>
          <w:lang w:val="es-AR"/>
        </w:rPr>
        <w:t>Verifiquen esta hipótesis experimentando…</w:t>
      </w:r>
    </w:p>
    <w:p w:rsidR="000149F7" w:rsidRDefault="000149F7" w:rsidP="008B502C">
      <w:pPr>
        <w:pStyle w:val="Ttulo3"/>
      </w:pPr>
      <w:r>
        <w:t xml:space="preserve">Primer modelo: </w:t>
      </w:r>
      <w:r w:rsidRPr="00390A17">
        <w:t xml:space="preserve">Una </w:t>
      </w:r>
      <w:r w:rsidR="004F68E5">
        <w:t xml:space="preserve">batería </w:t>
      </w:r>
      <w:r w:rsidRPr="00390A17">
        <w:t>de monedas</w:t>
      </w:r>
    </w:p>
    <w:p w:rsidR="000149F7" w:rsidRDefault="000149F7" w:rsidP="008B502C">
      <w:pPr>
        <w:pStyle w:val="Ttulo4"/>
        <w:rPr>
          <w:lang w:val="es-AR"/>
        </w:rPr>
      </w:pPr>
      <w:r w:rsidRPr="00390A17">
        <w:rPr>
          <w:lang w:val="es-AR"/>
        </w:rPr>
        <w:t>Materiales:</w:t>
      </w:r>
    </w:p>
    <w:p w:rsidR="000149F7" w:rsidRPr="00F2658B" w:rsidRDefault="000149F7" w:rsidP="008B502C">
      <w:pPr>
        <w:pStyle w:val="Lista1"/>
      </w:pPr>
      <w:r w:rsidRPr="00F2658B">
        <w:t>10 monedas de cobre.</w:t>
      </w:r>
    </w:p>
    <w:p w:rsidR="000149F7" w:rsidRPr="00F2658B" w:rsidRDefault="000149F7" w:rsidP="008B502C">
      <w:pPr>
        <w:pStyle w:val="Lista1"/>
      </w:pPr>
      <w:r w:rsidRPr="00F2658B">
        <w:lastRenderedPageBreak/>
        <w:t xml:space="preserve">10 trozos </w:t>
      </w:r>
      <w:r>
        <w:t xml:space="preserve">cuadrados </w:t>
      </w:r>
      <w:r w:rsidRPr="00F2658B">
        <w:t xml:space="preserve">de papel de aluminio </w:t>
      </w:r>
      <w:r w:rsidR="004F68E5">
        <w:t>de mayor tamaño que las monedas</w:t>
      </w:r>
    </w:p>
    <w:p w:rsidR="000149F7" w:rsidRPr="00F2658B" w:rsidRDefault="000149F7" w:rsidP="008B502C">
      <w:pPr>
        <w:pStyle w:val="Lista1"/>
      </w:pPr>
      <w:r w:rsidRPr="00F2658B">
        <w:t xml:space="preserve">10 </w:t>
      </w:r>
      <w:r>
        <w:t>trozos</w:t>
      </w:r>
      <w:r w:rsidRPr="00F2658B">
        <w:t xml:space="preserve"> </w:t>
      </w:r>
      <w:r>
        <w:t xml:space="preserve">cuadrados </w:t>
      </w:r>
      <w:r w:rsidRPr="00F2658B">
        <w:t xml:space="preserve">de </w:t>
      </w:r>
      <w:r>
        <w:t>cartón</w:t>
      </w:r>
    </w:p>
    <w:p w:rsidR="000149F7" w:rsidRDefault="000149F7" w:rsidP="008B502C">
      <w:pPr>
        <w:pStyle w:val="Lista1"/>
      </w:pPr>
      <w:r>
        <w:t xml:space="preserve">Solución de vinagre (250 ml) y sal </w:t>
      </w:r>
    </w:p>
    <w:p w:rsidR="000149F7" w:rsidRDefault="000149F7" w:rsidP="008B502C">
      <w:pPr>
        <w:pStyle w:val="Lista1"/>
      </w:pPr>
      <w:r>
        <w:t>Trozos de cable</w:t>
      </w:r>
    </w:p>
    <w:p w:rsidR="000149F7" w:rsidRDefault="000149F7" w:rsidP="008B502C">
      <w:pPr>
        <w:pStyle w:val="Lista1"/>
      </w:pPr>
      <w:r>
        <w:t>Cinta aisladora</w:t>
      </w:r>
    </w:p>
    <w:p w:rsidR="000149F7" w:rsidRDefault="000149F7" w:rsidP="008B502C">
      <w:pPr>
        <w:pStyle w:val="Lista1"/>
      </w:pPr>
      <w:r>
        <w:t>Labdisc</w:t>
      </w:r>
    </w:p>
    <w:p w:rsidR="000149F7" w:rsidRPr="00F2658B" w:rsidRDefault="000149F7" w:rsidP="008B502C">
      <w:pPr>
        <w:pStyle w:val="Lista1"/>
      </w:pPr>
      <w:r w:rsidRPr="00FA7D59">
        <w:t xml:space="preserve">Cables </w:t>
      </w:r>
      <w:r w:rsidR="004F68E5">
        <w:t xml:space="preserve">con ficha </w:t>
      </w:r>
      <w:r w:rsidRPr="00FA7D59">
        <w:t>banana</w:t>
      </w:r>
      <w:r w:rsidR="004F68E5">
        <w:t>,</w:t>
      </w:r>
      <w:r w:rsidRPr="00FA7D59">
        <w:t xml:space="preserve"> rojo y negro</w:t>
      </w:r>
    </w:p>
    <w:p w:rsidR="000149F7" w:rsidRDefault="000149F7" w:rsidP="008B502C">
      <w:pPr>
        <w:rPr>
          <w:lang w:val="es-AR"/>
        </w:rPr>
      </w:pPr>
      <w:r>
        <w:rPr>
          <w:lang w:val="es-AR"/>
        </w:rPr>
        <w:t xml:space="preserve">Los estudiantes seguirán los siguientes pasos para desarrollar el dispositivo: </w:t>
      </w:r>
    </w:p>
    <w:p w:rsidR="000149F7" w:rsidRDefault="000149F7" w:rsidP="00906FD9">
      <w:pPr>
        <w:pStyle w:val="Lista1"/>
      </w:pPr>
      <w:r>
        <w:t>Humedecerán los trozos de cartón en la solución de vinagre y sal, que actuará como electrolito, facilitando el movimiento de los electrones.</w:t>
      </w:r>
    </w:p>
    <w:p w:rsidR="008B502C" w:rsidRPr="008B502C" w:rsidRDefault="000149F7" w:rsidP="00906FD9">
      <w:pPr>
        <w:pStyle w:val="Lista1"/>
      </w:pPr>
      <w:r>
        <w:t>Pegarán una de las puntas de un trozo de cable, previamente pelado en sus extremos, a la cinta adhesiva.</w:t>
      </w:r>
      <w:r w:rsidR="008B502C" w:rsidRPr="008B502C">
        <w:rPr>
          <w:lang w:val="es-ES" w:eastAsia="es-ES"/>
        </w:rPr>
        <w:t xml:space="preserve"> </w:t>
      </w:r>
    </w:p>
    <w:p w:rsidR="008B502C" w:rsidRPr="008B502C" w:rsidRDefault="008B502C" w:rsidP="008B502C">
      <w:pPr>
        <w:pStyle w:val="Prrafodelista"/>
        <w:rPr>
          <w:sz w:val="22"/>
          <w:szCs w:val="22"/>
          <w:lang w:val="es-AR"/>
        </w:rPr>
      </w:pPr>
    </w:p>
    <w:p w:rsidR="000149F7" w:rsidRPr="001A6E75" w:rsidRDefault="008B502C" w:rsidP="001A6E75">
      <w:pPr>
        <w:pStyle w:val="Figura1"/>
        <w:rPr>
          <w:sz w:val="22"/>
          <w:szCs w:val="22"/>
          <w:lang w:val="es-AR"/>
        </w:rPr>
      </w:pPr>
      <w:r>
        <w:rPr>
          <w:lang w:eastAsia="es-ES"/>
        </w:rPr>
        <w:drawing>
          <wp:inline distT="0" distB="0" distL="0" distR="0" wp14:anchorId="52AE5E8F" wp14:editId="066E750F">
            <wp:extent cx="1886400" cy="1306800"/>
            <wp:effectExtent l="19050" t="19050" r="19050" b="273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t="26511" r="46955" b="34436"/>
                    <a:stretch/>
                  </pic:blipFill>
                  <pic:spPr bwMode="auto">
                    <a:xfrm>
                      <a:off x="0" y="0"/>
                      <a:ext cx="1886400" cy="130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F7" w:rsidRPr="00136038" w:rsidRDefault="000149F7" w:rsidP="000149F7">
      <w:pPr>
        <w:rPr>
          <w:sz w:val="22"/>
          <w:szCs w:val="22"/>
          <w:lang w:val="es-AR"/>
        </w:rPr>
      </w:pPr>
      <w:r>
        <w:rPr>
          <w:sz w:val="22"/>
          <w:szCs w:val="22"/>
          <w:lang w:val="es-AR"/>
        </w:rPr>
        <w:br/>
      </w:r>
    </w:p>
    <w:p w:rsidR="001A6E75" w:rsidRPr="001A6E75" w:rsidRDefault="000149F7" w:rsidP="00906FD9">
      <w:pPr>
        <w:pStyle w:val="Lista1"/>
        <w:rPr>
          <w:noProof w:val="0"/>
        </w:rPr>
      </w:pPr>
      <w:r w:rsidRPr="00136038">
        <w:rPr>
          <w:lang w:eastAsia="es-ES"/>
        </w:rPr>
        <w:t>Coloca</w:t>
      </w:r>
      <w:r>
        <w:rPr>
          <w:lang w:eastAsia="es-ES"/>
        </w:rPr>
        <w:t>rán</w:t>
      </w:r>
      <w:r w:rsidRPr="00136038">
        <w:rPr>
          <w:lang w:eastAsia="es-ES"/>
        </w:rPr>
        <w:t xml:space="preserve"> en contacto con la punta del cable, una moneda</w:t>
      </w:r>
      <w:r>
        <w:rPr>
          <w:lang w:eastAsia="es-ES"/>
        </w:rPr>
        <w:t>. Ubicarán</w:t>
      </w:r>
      <w:r w:rsidRPr="00136038">
        <w:rPr>
          <w:lang w:eastAsia="es-ES"/>
        </w:rPr>
        <w:t xml:space="preserve"> sobre ella un cuadrado de cartón humedecido con el vinagre y encima un cuadrado de papel de aluminio. </w:t>
      </w:r>
    </w:p>
    <w:p w:rsidR="000149F7" w:rsidRPr="001A6E75" w:rsidRDefault="001A6E75" w:rsidP="001A6E75">
      <w:pPr>
        <w:pStyle w:val="Figura1"/>
        <w:rPr>
          <w:lang w:val="es-AR"/>
        </w:rPr>
      </w:pPr>
      <w:r w:rsidRPr="00136038">
        <w:rPr>
          <w:lang w:eastAsia="es-ES"/>
        </w:rPr>
        <w:lastRenderedPageBreak/>
        <w:drawing>
          <wp:inline distT="0" distB="0" distL="0" distR="0" wp14:anchorId="723487CF" wp14:editId="644B1485">
            <wp:extent cx="1807200" cy="1249200"/>
            <wp:effectExtent l="19050" t="19050" r="22225" b="273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6" t="24801" r="47756" b="31300"/>
                    <a:stretch/>
                  </pic:blipFill>
                  <pic:spPr bwMode="auto">
                    <a:xfrm>
                      <a:off x="0" y="0"/>
                      <a:ext cx="1807200" cy="124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49F7" w:rsidRPr="001A6E75">
        <w:rPr>
          <w:lang w:eastAsia="es-ES"/>
        </w:rPr>
        <w:br/>
      </w:r>
      <w:r w:rsidR="000149F7" w:rsidRPr="001A6E75">
        <w:rPr>
          <w:lang w:eastAsia="es-ES"/>
        </w:rPr>
        <w:br/>
      </w:r>
    </w:p>
    <w:p w:rsidR="000149F7" w:rsidRDefault="000149F7" w:rsidP="00906FD9">
      <w:pPr>
        <w:pStyle w:val="Lista1"/>
      </w:pPr>
      <w:r>
        <w:t xml:space="preserve">En este punto los/las alumnos/as determinarán, utilizando el Labdisc y los cables banana rojo y negro, cuanto voltaje va a </w:t>
      </w:r>
      <w:r w:rsidR="004F68E5">
        <w:t xml:space="preserve">producir </w:t>
      </w:r>
      <w:r>
        <w:t xml:space="preserve">una </w:t>
      </w:r>
      <w:r w:rsidR="004F68E5">
        <w:t>capa moneda + cartón + hoja de aluminio</w:t>
      </w:r>
      <w:r w:rsidR="002C645E">
        <w:t xml:space="preserve"> (una pila)</w:t>
      </w:r>
    </w:p>
    <w:p w:rsidR="000149F7" w:rsidRDefault="000149F7" w:rsidP="001F2897">
      <w:pPr>
        <w:pStyle w:val="PreguntaImportante"/>
        <w:ind w:left="850"/>
      </w:pPr>
      <w:r w:rsidRPr="006857CB">
        <w:t>¿Cuántas monedas deberá tener nuestra pila para que nos permita encender un led</w:t>
      </w:r>
      <w:r>
        <w:t xml:space="preserve"> amarillo (de aprox. 2 voltios)</w:t>
      </w:r>
      <w:r w:rsidRPr="006857CB">
        <w:t xml:space="preserve">? </w:t>
      </w:r>
    </w:p>
    <w:p w:rsidR="00906FD9" w:rsidRPr="00906FD9" w:rsidRDefault="000149F7" w:rsidP="00906FD9">
      <w:pPr>
        <w:pStyle w:val="Lista1"/>
      </w:pPr>
      <w:r w:rsidRPr="00BF2319">
        <w:t>Deberán continuar apilando los elementos restantes, siguiendo el mismo orden (moneda, cartón humedecido, papel de aluminio) finalizando con un trozo de papel de aluminio.</w:t>
      </w:r>
      <w:r w:rsidR="00906FD9" w:rsidRPr="00906FD9">
        <w:rPr>
          <w:lang w:val="es-ES" w:eastAsia="es-ES"/>
        </w:rPr>
        <w:t xml:space="preserve"> </w:t>
      </w:r>
    </w:p>
    <w:p w:rsidR="00906FD9" w:rsidRDefault="00906FD9" w:rsidP="00906FD9">
      <w:pPr>
        <w:pStyle w:val="Figura1"/>
      </w:pPr>
      <w:r w:rsidRPr="00906FD9">
        <w:rPr>
          <w:rStyle w:val="Figura1Car"/>
        </w:rPr>
        <w:drawing>
          <wp:inline distT="0" distB="0" distL="0" distR="0" wp14:anchorId="6FFEF847" wp14:editId="2387A96A">
            <wp:extent cx="2800800" cy="1782000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la moneda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17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F7" w:rsidRPr="00BF2319" w:rsidRDefault="000149F7" w:rsidP="00906FD9">
      <w:pPr>
        <w:pStyle w:val="Lista1"/>
      </w:pPr>
      <w:r w:rsidRPr="00906FD9">
        <w:t>Colocarán el extremo pelado del otro trozo de cable sobre el papel de aluminio.</w:t>
      </w:r>
    </w:p>
    <w:p w:rsidR="00906FD9" w:rsidRDefault="000149F7" w:rsidP="00906FD9">
      <w:pPr>
        <w:pStyle w:val="Lista1"/>
      </w:pPr>
      <w:r>
        <w:t xml:space="preserve">Sujetarán todos los elementos con la cinta y ya tendrán lista la </w:t>
      </w:r>
      <w:r w:rsidR="004F68E5">
        <w:t>batería</w:t>
      </w:r>
      <w:r>
        <w:t>.</w:t>
      </w:r>
    </w:p>
    <w:p w:rsidR="000149F7" w:rsidRDefault="000149F7" w:rsidP="00906FD9">
      <w:pPr>
        <w:pStyle w:val="Figura1"/>
        <w:rPr>
          <w:sz w:val="22"/>
          <w:szCs w:val="22"/>
          <w:lang w:val="es-AR"/>
        </w:rPr>
      </w:pPr>
      <w:r w:rsidRPr="00BB2CE1">
        <w:rPr>
          <w:lang w:eastAsia="es-ES"/>
        </w:rPr>
        <w:lastRenderedPageBreak/>
        <w:t xml:space="preserve"> </w:t>
      </w:r>
      <w:r w:rsidR="00906FD9">
        <w:rPr>
          <w:lang w:eastAsia="es-ES"/>
        </w:rPr>
        <w:drawing>
          <wp:inline distT="0" distB="0" distL="0" distR="0" wp14:anchorId="469D7624" wp14:editId="21CA144D">
            <wp:extent cx="1706400" cy="1317600"/>
            <wp:effectExtent l="19050" t="19050" r="27305" b="165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0" t="23090" r="46635" b="29590"/>
                    <a:stretch/>
                  </pic:blipFill>
                  <pic:spPr bwMode="auto">
                    <a:xfrm>
                      <a:off x="0" y="0"/>
                      <a:ext cx="1706400" cy="131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F7" w:rsidRDefault="000149F7" w:rsidP="00906FD9">
      <w:pPr>
        <w:pStyle w:val="Lista1"/>
      </w:pPr>
      <w:r>
        <w:t xml:space="preserve">Medirán a continuación, el voltaje de la </w:t>
      </w:r>
      <w:r w:rsidR="002C645E">
        <w:t>batería</w:t>
      </w:r>
      <w:r>
        <w:t xml:space="preserve"> empleando el Labdisc y los cables banana rojo y negro.</w:t>
      </w:r>
    </w:p>
    <w:p w:rsidR="000149F7" w:rsidRPr="00B31D38" w:rsidRDefault="001F2897" w:rsidP="002C645E">
      <w:pPr>
        <w:pStyle w:val="Ttulo4"/>
        <w:rPr>
          <w:lang w:val="es-AR"/>
        </w:rPr>
      </w:pPr>
      <w:r>
        <w:rPr>
          <w:lang w:val="es-AR"/>
        </w:rPr>
        <w:t>E</w:t>
      </w:r>
      <w:r w:rsidRPr="00B31D38">
        <w:rPr>
          <w:lang w:val="es-AR"/>
        </w:rPr>
        <w:t>xplicación de configuración y conexión</w:t>
      </w:r>
    </w:p>
    <w:p w:rsidR="001F2897" w:rsidRPr="001F2897" w:rsidRDefault="000149F7" w:rsidP="002C645E">
      <w:pPr>
        <w:pStyle w:val="PreguntaImportante"/>
        <w:ind w:left="720"/>
        <w:rPr>
          <w:b/>
          <w:sz w:val="22"/>
          <w:szCs w:val="22"/>
        </w:rPr>
      </w:pPr>
      <w:r w:rsidRPr="00196095">
        <w:t>Completen en la tabla el valor del voltaje obtenido, en el espacio correspondiente.</w:t>
      </w:r>
    </w:p>
    <w:p w:rsidR="000149F7" w:rsidRPr="001F2897" w:rsidRDefault="000149F7" w:rsidP="001F2897">
      <w:pPr>
        <w:pStyle w:val="Ttulo3"/>
      </w:pPr>
      <w:r w:rsidRPr="001F2897">
        <w:t>Segundo modelo: Una pila de gaseosa</w:t>
      </w:r>
    </w:p>
    <w:p w:rsidR="000149F7" w:rsidRDefault="000149F7" w:rsidP="001F2897">
      <w:pPr>
        <w:pStyle w:val="Ttulo4"/>
        <w:rPr>
          <w:lang w:val="es-AR"/>
        </w:rPr>
      </w:pPr>
      <w:r w:rsidRPr="00390A17">
        <w:rPr>
          <w:lang w:val="es-AR"/>
        </w:rPr>
        <w:t>Materiales:</w:t>
      </w:r>
    </w:p>
    <w:p w:rsidR="000149F7" w:rsidRDefault="000149F7" w:rsidP="001F2897">
      <w:pPr>
        <w:pStyle w:val="Lista1"/>
      </w:pPr>
      <w:r w:rsidRPr="00FA7D59">
        <w:t>Vasos de plástico</w:t>
      </w:r>
    </w:p>
    <w:p w:rsidR="000149F7" w:rsidRDefault="000149F7" w:rsidP="001F2897">
      <w:pPr>
        <w:pStyle w:val="Lista1"/>
      </w:pPr>
      <w:r w:rsidRPr="00FA7D59">
        <w:t>Lata de gaseosa</w:t>
      </w:r>
    </w:p>
    <w:p w:rsidR="000149F7" w:rsidRDefault="000149F7" w:rsidP="001F2897">
      <w:pPr>
        <w:pStyle w:val="Lista1"/>
      </w:pPr>
      <w:r w:rsidRPr="00FA7D59">
        <w:t>Tijeras pesadas para cortar aluminio</w:t>
      </w:r>
    </w:p>
    <w:p w:rsidR="000149F7" w:rsidRDefault="000149F7" w:rsidP="001F2897">
      <w:pPr>
        <w:pStyle w:val="Lista1"/>
      </w:pPr>
      <w:r w:rsidRPr="00FA7D59">
        <w:t>Papel de lija</w:t>
      </w:r>
    </w:p>
    <w:p w:rsidR="000149F7" w:rsidRDefault="000149F7" w:rsidP="001F2897">
      <w:pPr>
        <w:pStyle w:val="Lista1"/>
      </w:pPr>
      <w:r w:rsidRPr="00FA7D59">
        <w:t>Tira de cobre (10 x 1 cm)</w:t>
      </w:r>
    </w:p>
    <w:p w:rsidR="000149F7" w:rsidRDefault="000149F7" w:rsidP="001F2897">
      <w:pPr>
        <w:pStyle w:val="Lista1"/>
      </w:pPr>
      <w:r>
        <w:t>Labdisc</w:t>
      </w:r>
    </w:p>
    <w:p w:rsidR="000149F7" w:rsidRDefault="000149F7" w:rsidP="001F2897">
      <w:pPr>
        <w:pStyle w:val="Lista1"/>
      </w:pPr>
      <w:r w:rsidRPr="00FA7D59">
        <w:t>Cables banana rojo y negro</w:t>
      </w:r>
      <w:r>
        <w:t>.</w:t>
      </w:r>
    </w:p>
    <w:p w:rsidR="000149F7" w:rsidRDefault="000149F7" w:rsidP="00BA1669">
      <w:pPr>
        <w:rPr>
          <w:lang w:val="es-AR"/>
        </w:rPr>
      </w:pPr>
      <w:r>
        <w:rPr>
          <w:lang w:val="es-AR"/>
        </w:rPr>
        <w:t xml:space="preserve">Se les indicará a los estudiantes seguir estos pasos para desarrollar el dispositivo: </w:t>
      </w:r>
    </w:p>
    <w:p w:rsidR="000149F7" w:rsidRDefault="000149F7" w:rsidP="001F2897">
      <w:pPr>
        <w:pStyle w:val="Lista1"/>
      </w:pPr>
      <w:r>
        <w:t>Viertan la gaseosa en un vaso de plástico.</w:t>
      </w:r>
    </w:p>
    <w:p w:rsidR="000149F7" w:rsidRPr="001F2897" w:rsidRDefault="000149F7" w:rsidP="001F2897">
      <w:pPr>
        <w:pStyle w:val="Lista1"/>
      </w:pPr>
      <w:r w:rsidRPr="001F2897">
        <w:t xml:space="preserve">Corten cuidadosamente una tira de aluminio de la lata de gaseosa de unos 10 cm por 1 cm de ancho. </w:t>
      </w:r>
    </w:p>
    <w:p w:rsidR="000149F7" w:rsidRDefault="000149F7" w:rsidP="001F2897">
      <w:pPr>
        <w:pStyle w:val="Lista1"/>
      </w:pPr>
      <w:r w:rsidRPr="00B3133E">
        <w:lastRenderedPageBreak/>
        <w:t xml:space="preserve">Con el papel </w:t>
      </w:r>
      <w:r>
        <w:t>de lija,</w:t>
      </w:r>
      <w:r w:rsidRPr="00B3133E">
        <w:t xml:space="preserve"> lij</w:t>
      </w:r>
      <w:r w:rsidR="00A174C1">
        <w:t>en</w:t>
      </w:r>
      <w:r w:rsidRPr="00B3133E">
        <w:t xml:space="preserve"> ambos lados de la tira de aluminio. Esto ayuda</w:t>
      </w:r>
      <w:r>
        <w:t>rá</w:t>
      </w:r>
      <w:r w:rsidRPr="00B3133E">
        <w:t xml:space="preserve"> a eliminar cualquier pintura o revestimiento de plástico del aluminio.</w:t>
      </w:r>
    </w:p>
    <w:p w:rsidR="001F2897" w:rsidRPr="001F2897" w:rsidRDefault="000149F7" w:rsidP="001F2897">
      <w:pPr>
        <w:pStyle w:val="Lista1"/>
      </w:pPr>
      <w:r w:rsidRPr="00F1293F">
        <w:t>Doble</w:t>
      </w:r>
      <w:r>
        <w:t>n</w:t>
      </w:r>
      <w:r w:rsidRPr="00F1293F">
        <w:t xml:space="preserve"> las tiras de aluminio y cobre y colóquelas sobre el borde de</w:t>
      </w:r>
      <w:r>
        <w:t>l vaso</w:t>
      </w:r>
      <w:r w:rsidRPr="00F1293F">
        <w:t xml:space="preserve"> de manera que unos 3 cm </w:t>
      </w:r>
      <w:r>
        <w:t xml:space="preserve">queden </w:t>
      </w:r>
      <w:r w:rsidRPr="00F1293F">
        <w:t>colgando en el exterior de</w:t>
      </w:r>
      <w:r>
        <w:t xml:space="preserve">l mismo y </w:t>
      </w:r>
      <w:r w:rsidRPr="00F1293F">
        <w:t xml:space="preserve">los 7 cm restantes </w:t>
      </w:r>
      <w:r>
        <w:t>queden dentro del vaso</w:t>
      </w:r>
      <w:r w:rsidRPr="00F1293F">
        <w:t xml:space="preserve">. </w:t>
      </w:r>
      <w:r>
        <w:t xml:space="preserve">Deben quedar </w:t>
      </w:r>
      <w:r w:rsidRPr="00F1293F">
        <w:t xml:space="preserve">al menos </w:t>
      </w:r>
      <w:r>
        <w:t xml:space="preserve">unos </w:t>
      </w:r>
      <w:r w:rsidRPr="00F1293F">
        <w:t xml:space="preserve">5 cm de la tira sumergida en la </w:t>
      </w:r>
      <w:r>
        <w:t>gaseosa.</w:t>
      </w:r>
      <w:r w:rsidR="001F2897" w:rsidRPr="001F2897">
        <w:rPr>
          <w:lang w:val="es-ES" w:eastAsia="es-ES"/>
        </w:rPr>
        <w:t xml:space="preserve"> </w:t>
      </w:r>
    </w:p>
    <w:p w:rsidR="000149F7" w:rsidRDefault="001F2897" w:rsidP="001F2897">
      <w:pPr>
        <w:pStyle w:val="Figura1"/>
        <w:rPr>
          <w:lang w:val="es-AR"/>
        </w:rPr>
      </w:pPr>
      <w:r>
        <w:rPr>
          <w:lang w:eastAsia="es-ES"/>
        </w:rPr>
        <w:drawing>
          <wp:inline distT="0" distB="0" distL="0" distR="0" wp14:anchorId="3717D98E" wp14:editId="2901F17B">
            <wp:extent cx="2185200" cy="1764000"/>
            <wp:effectExtent l="0" t="0" r="5715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la gaseos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F7" w:rsidRPr="003C03CD" w:rsidRDefault="000149F7" w:rsidP="001F2897">
      <w:pPr>
        <w:pStyle w:val="Lista1"/>
        <w:rPr>
          <w:b/>
        </w:rPr>
      </w:pPr>
      <w:r>
        <w:t>Medirán a continuación, el voltaje de la pila empleando el Labdisc y los cables banana rojo y negro.</w:t>
      </w:r>
    </w:p>
    <w:p w:rsidR="000149F7" w:rsidRPr="003C03CD" w:rsidRDefault="000149F7" w:rsidP="001F2897">
      <w:pPr>
        <w:pStyle w:val="Lista1"/>
        <w:rPr>
          <w:b/>
        </w:rPr>
      </w:pPr>
      <w:r>
        <w:t>Completen en la tabla el valor del voltaje obtenido, en el espacio correspondiente.</w:t>
      </w:r>
    </w:p>
    <w:p w:rsidR="000149F7" w:rsidRPr="00984737" w:rsidRDefault="000149F7" w:rsidP="001F2897">
      <w:pPr>
        <w:pStyle w:val="Ttulo3"/>
      </w:pPr>
      <w:r w:rsidRPr="00984737">
        <w:t xml:space="preserve">Tercer modelo: Una pila </w:t>
      </w:r>
      <w:r w:rsidR="00A174C1">
        <w:t>con</w:t>
      </w:r>
      <w:r w:rsidRPr="00984737">
        <w:t xml:space="preserve"> agua salada</w:t>
      </w:r>
    </w:p>
    <w:p w:rsidR="000149F7" w:rsidRDefault="000149F7" w:rsidP="00353508">
      <w:pPr>
        <w:pStyle w:val="Ttulo4"/>
        <w:rPr>
          <w:lang w:val="es-AR"/>
        </w:rPr>
      </w:pPr>
      <w:r w:rsidRPr="00390A17">
        <w:rPr>
          <w:lang w:val="es-AR"/>
        </w:rPr>
        <w:t>Materiales:</w:t>
      </w:r>
    </w:p>
    <w:p w:rsidR="000149F7" w:rsidRDefault="000149F7" w:rsidP="00353508">
      <w:pPr>
        <w:pStyle w:val="Lista1"/>
      </w:pPr>
      <w:r w:rsidRPr="00FA7D59">
        <w:t>Vasos de plástico</w:t>
      </w:r>
    </w:p>
    <w:p w:rsidR="000149F7" w:rsidRDefault="000149F7" w:rsidP="00353508">
      <w:pPr>
        <w:pStyle w:val="Lista1"/>
      </w:pPr>
      <w:r>
        <w:t>Agua</w:t>
      </w:r>
    </w:p>
    <w:p w:rsidR="000149F7" w:rsidRDefault="000149F7" w:rsidP="00353508">
      <w:pPr>
        <w:pStyle w:val="Lista1"/>
      </w:pPr>
      <w:r>
        <w:t>Sal de mesa</w:t>
      </w:r>
    </w:p>
    <w:p w:rsidR="000149F7" w:rsidRDefault="000149F7" w:rsidP="00353508">
      <w:pPr>
        <w:pStyle w:val="Lista1"/>
      </w:pPr>
      <w:r w:rsidRPr="00FA7D59">
        <w:t>Lata de gaseosa</w:t>
      </w:r>
    </w:p>
    <w:p w:rsidR="000149F7" w:rsidRDefault="000149F7" w:rsidP="00353508">
      <w:pPr>
        <w:pStyle w:val="Lista1"/>
      </w:pPr>
      <w:r w:rsidRPr="00FA7D59">
        <w:t>Tijeras pesadas para cortar aluminio</w:t>
      </w:r>
    </w:p>
    <w:p w:rsidR="000149F7" w:rsidRDefault="000149F7" w:rsidP="00353508">
      <w:pPr>
        <w:pStyle w:val="Lista1"/>
      </w:pPr>
      <w:r w:rsidRPr="00FA7D59">
        <w:t>Papel de lija</w:t>
      </w:r>
    </w:p>
    <w:p w:rsidR="000149F7" w:rsidRDefault="000149F7" w:rsidP="00353508">
      <w:pPr>
        <w:pStyle w:val="Lista1"/>
      </w:pPr>
      <w:r w:rsidRPr="00FA7D59">
        <w:lastRenderedPageBreak/>
        <w:t>Tira de cobre (10 x 1 cm)</w:t>
      </w:r>
    </w:p>
    <w:p w:rsidR="000149F7" w:rsidRPr="00FA7D59" w:rsidRDefault="000149F7" w:rsidP="00353508">
      <w:pPr>
        <w:pStyle w:val="Lista1"/>
      </w:pPr>
      <w:r>
        <w:t>Led</w:t>
      </w:r>
    </w:p>
    <w:p w:rsidR="000149F7" w:rsidRDefault="000149F7" w:rsidP="00353508">
      <w:pPr>
        <w:pStyle w:val="Lista1"/>
      </w:pPr>
      <w:r>
        <w:t>Labdisc</w:t>
      </w:r>
    </w:p>
    <w:p w:rsidR="000149F7" w:rsidRPr="00F2658B" w:rsidRDefault="000149F7" w:rsidP="00353508">
      <w:pPr>
        <w:pStyle w:val="Lista1"/>
      </w:pPr>
      <w:r w:rsidRPr="00FA7D59">
        <w:t>Cables banana rojo y negro</w:t>
      </w:r>
    </w:p>
    <w:p w:rsidR="000149F7" w:rsidRDefault="00BA1669" w:rsidP="00BA1669">
      <w:pPr>
        <w:pStyle w:val="Ttulo4"/>
        <w:rPr>
          <w:lang w:val="es-AR"/>
        </w:rPr>
      </w:pPr>
      <w:r>
        <w:rPr>
          <w:lang w:val="es-AR"/>
        </w:rPr>
        <w:t>Procedimiento</w:t>
      </w:r>
    </w:p>
    <w:p w:rsidR="000149F7" w:rsidRPr="0084623C" w:rsidRDefault="000149F7" w:rsidP="00BA1669">
      <w:pPr>
        <w:pStyle w:val="Lista1"/>
      </w:pPr>
      <w:r w:rsidRPr="0084623C">
        <w:t>Viertan 350 ml de agua en la taza de plástico.</w:t>
      </w:r>
    </w:p>
    <w:p w:rsidR="000149F7" w:rsidRPr="0084623C" w:rsidRDefault="00BA1669" w:rsidP="00BA1669">
      <w:pPr>
        <w:pStyle w:val="Lista1"/>
      </w:pPr>
      <w:r>
        <w:t xml:space="preserve">Agreguen unos </w:t>
      </w:r>
      <w:r w:rsidR="000149F7" w:rsidRPr="0084623C">
        <w:t>15 ml de sal de mesa al agua y agit</w:t>
      </w:r>
      <w:r>
        <w:t>en</w:t>
      </w:r>
      <w:r w:rsidR="000149F7" w:rsidRPr="0084623C">
        <w:t xml:space="preserve"> hasta que se disuelva completamente.</w:t>
      </w:r>
    </w:p>
    <w:p w:rsidR="00BA1669" w:rsidRPr="001F2897" w:rsidRDefault="00BA1669" w:rsidP="00BA1669">
      <w:pPr>
        <w:pStyle w:val="Lista1"/>
      </w:pPr>
      <w:r w:rsidRPr="001F2897">
        <w:t xml:space="preserve">Corten cuidadosamente una tira de aluminio de la lata de gaseosa de unos 10 cm por 1 cm de ancho. </w:t>
      </w:r>
    </w:p>
    <w:p w:rsidR="00BA1669" w:rsidRDefault="00BA1669" w:rsidP="00BA1669">
      <w:pPr>
        <w:pStyle w:val="Lista1"/>
      </w:pPr>
      <w:r w:rsidRPr="00B3133E">
        <w:t xml:space="preserve">Con el papel </w:t>
      </w:r>
      <w:r>
        <w:t>de lija,</w:t>
      </w:r>
      <w:r w:rsidRPr="00B3133E">
        <w:t xml:space="preserve"> lij</w:t>
      </w:r>
      <w:r w:rsidR="00A174C1">
        <w:t>en</w:t>
      </w:r>
      <w:r w:rsidRPr="00B3133E">
        <w:t xml:space="preserve"> ambos lados de la tira de aluminio. Esto ayuda</w:t>
      </w:r>
      <w:r>
        <w:t>rá</w:t>
      </w:r>
      <w:r w:rsidRPr="00B3133E">
        <w:t xml:space="preserve"> a eliminar cualquier pintura o revestimiento de plástico del aluminio.</w:t>
      </w:r>
    </w:p>
    <w:p w:rsidR="00BA1669" w:rsidRPr="001F2897" w:rsidRDefault="00BA1669" w:rsidP="00BA1669">
      <w:pPr>
        <w:pStyle w:val="Lista1"/>
      </w:pPr>
      <w:r w:rsidRPr="00F1293F">
        <w:t>Doble</w:t>
      </w:r>
      <w:r>
        <w:t>n</w:t>
      </w:r>
      <w:r w:rsidRPr="00F1293F">
        <w:t xml:space="preserve"> las tiras de aluminio y cobre y colóquelas sobre el borde de</w:t>
      </w:r>
      <w:r>
        <w:t>l vaso</w:t>
      </w:r>
      <w:r w:rsidRPr="00F1293F">
        <w:t xml:space="preserve"> de manera que unos 3 cm </w:t>
      </w:r>
      <w:r>
        <w:t xml:space="preserve">queden </w:t>
      </w:r>
      <w:r w:rsidRPr="00F1293F">
        <w:t>colgando en el exterior de</w:t>
      </w:r>
      <w:r>
        <w:t xml:space="preserve">l mismo y </w:t>
      </w:r>
      <w:r w:rsidRPr="00F1293F">
        <w:t xml:space="preserve">los 7 cm restantes </w:t>
      </w:r>
      <w:r>
        <w:t>queden dentro del vaso</w:t>
      </w:r>
      <w:r w:rsidRPr="00F1293F">
        <w:t xml:space="preserve">. </w:t>
      </w:r>
      <w:r>
        <w:t xml:space="preserve">Deben quedar </w:t>
      </w:r>
      <w:r w:rsidRPr="00F1293F">
        <w:t xml:space="preserve">al menos </w:t>
      </w:r>
      <w:r>
        <w:t xml:space="preserve">unos </w:t>
      </w:r>
      <w:r w:rsidRPr="00F1293F">
        <w:t xml:space="preserve">5 cm de la tira sumergida en la </w:t>
      </w:r>
      <w:r>
        <w:t>gaseosa.</w:t>
      </w:r>
      <w:r w:rsidRPr="001F2897">
        <w:rPr>
          <w:lang w:val="es-ES" w:eastAsia="es-ES"/>
        </w:rPr>
        <w:t xml:space="preserve"> </w:t>
      </w:r>
    </w:p>
    <w:p w:rsidR="00BA1669" w:rsidRDefault="00BA1669" w:rsidP="00BA1669">
      <w:pPr>
        <w:pStyle w:val="Figura1"/>
        <w:rPr>
          <w:lang w:val="es-AR"/>
        </w:rPr>
      </w:pPr>
      <w:r>
        <w:rPr>
          <w:lang w:eastAsia="es-ES"/>
        </w:rPr>
        <w:drawing>
          <wp:inline distT="0" distB="0" distL="0" distR="0" wp14:anchorId="2464EFC5" wp14:editId="4F4F19D4">
            <wp:extent cx="2185200" cy="1764000"/>
            <wp:effectExtent l="0" t="0" r="571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la gaseos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69" w:rsidRPr="003C03CD" w:rsidRDefault="00BA1669" w:rsidP="00BA1669">
      <w:pPr>
        <w:pStyle w:val="Lista1"/>
        <w:rPr>
          <w:b/>
        </w:rPr>
      </w:pPr>
      <w:r>
        <w:t>Medirán a continuación, el voltaje de la pila empleando el Labdisc y los cables banana rojo y negro.</w:t>
      </w:r>
    </w:p>
    <w:p w:rsidR="00BA1669" w:rsidRPr="003C03CD" w:rsidRDefault="00BA1669" w:rsidP="00BA1669">
      <w:pPr>
        <w:pStyle w:val="Lista1"/>
        <w:rPr>
          <w:b/>
        </w:rPr>
      </w:pPr>
      <w:r>
        <w:lastRenderedPageBreak/>
        <w:t>Completen en la tabla el valor del voltaje obtenido, en el espacio correspondiente.</w:t>
      </w:r>
    </w:p>
    <w:p w:rsidR="000149F7" w:rsidRPr="00984737" w:rsidRDefault="000149F7" w:rsidP="00BA1669">
      <w:pPr>
        <w:pStyle w:val="Ttulo3"/>
      </w:pPr>
      <w:r w:rsidRPr="00984737">
        <w:t>Cuarto modelo: Una pila de limón</w:t>
      </w:r>
    </w:p>
    <w:p w:rsidR="000149F7" w:rsidRDefault="000149F7" w:rsidP="00BA1669">
      <w:pPr>
        <w:pStyle w:val="Ttulo4"/>
        <w:rPr>
          <w:lang w:val="es-AR"/>
        </w:rPr>
      </w:pPr>
      <w:r w:rsidRPr="00390A17">
        <w:rPr>
          <w:lang w:val="es-AR"/>
        </w:rPr>
        <w:t>Materiales:</w:t>
      </w:r>
    </w:p>
    <w:p w:rsidR="000149F7" w:rsidRDefault="000149F7" w:rsidP="00BA1669">
      <w:pPr>
        <w:pStyle w:val="Lista1"/>
      </w:pPr>
      <w:r>
        <w:t>Un limón</w:t>
      </w:r>
    </w:p>
    <w:p w:rsidR="000149F7" w:rsidRDefault="000149F7" w:rsidP="00BA1669">
      <w:pPr>
        <w:pStyle w:val="Lista1"/>
      </w:pPr>
      <w:r>
        <w:t>Una moneda de cobre</w:t>
      </w:r>
      <w:r w:rsidR="00BA1669">
        <w:t xml:space="preserve"> o un trozo de alambre de cobre</w:t>
      </w:r>
    </w:p>
    <w:p w:rsidR="000149F7" w:rsidRDefault="000149F7" w:rsidP="00BA1669">
      <w:pPr>
        <w:pStyle w:val="Lista1"/>
      </w:pPr>
      <w:r w:rsidRPr="00196095">
        <w:t>Un tornillo</w:t>
      </w:r>
      <w:r w:rsidR="00BA1669">
        <w:t>, clavo o alambre galvanizado con</w:t>
      </w:r>
      <w:r w:rsidRPr="00196095">
        <w:t xml:space="preserve"> zinc</w:t>
      </w:r>
    </w:p>
    <w:p w:rsidR="000149F7" w:rsidRPr="00196095" w:rsidRDefault="000149F7" w:rsidP="00BA1669">
      <w:pPr>
        <w:pStyle w:val="Lista1"/>
      </w:pPr>
      <w:r w:rsidRPr="00196095">
        <w:t>Labdisc</w:t>
      </w:r>
    </w:p>
    <w:p w:rsidR="000149F7" w:rsidRDefault="000149F7" w:rsidP="00BA1669">
      <w:pPr>
        <w:pStyle w:val="Lista1"/>
      </w:pPr>
      <w:r w:rsidRPr="00FA7D59">
        <w:t>Cables banana rojo y negro</w:t>
      </w:r>
    </w:p>
    <w:p w:rsidR="000149F7" w:rsidRPr="0043124B" w:rsidRDefault="00BA1669" w:rsidP="00BA1669">
      <w:pPr>
        <w:pStyle w:val="Ttulo4"/>
        <w:rPr>
          <w:lang w:val="es-AR"/>
        </w:rPr>
      </w:pPr>
      <w:r>
        <w:rPr>
          <w:lang w:val="es-AR"/>
        </w:rPr>
        <w:t>Procedimiento</w:t>
      </w:r>
    </w:p>
    <w:p w:rsidR="000149F7" w:rsidRDefault="00BA1669" w:rsidP="00BA1669">
      <w:pPr>
        <w:pStyle w:val="Lista1"/>
      </w:pPr>
      <w:r>
        <w:t>Perforen</w:t>
      </w:r>
      <w:r w:rsidR="000149F7">
        <w:t xml:space="preserve"> el limón y colocar en él la moneda</w:t>
      </w:r>
      <w:r>
        <w:t xml:space="preserve"> o alambre de cobre</w:t>
      </w:r>
      <w:r w:rsidR="000149F7">
        <w:t>.</w:t>
      </w:r>
    </w:p>
    <w:p w:rsidR="000149F7" w:rsidRPr="001A64F0" w:rsidRDefault="00BA1669" w:rsidP="00BA1669">
      <w:pPr>
        <w:pStyle w:val="Lista1"/>
      </w:pPr>
      <w:r>
        <w:t>En el otro extremo coloquen</w:t>
      </w:r>
      <w:r w:rsidR="000149F7">
        <w:t xml:space="preserve"> el tornillo</w:t>
      </w:r>
      <w:r>
        <w:t xml:space="preserve">, clavo o alambre galvanizado con </w:t>
      </w:r>
      <w:r w:rsidR="000149F7">
        <w:t>zinc.</w:t>
      </w:r>
      <w:r w:rsidR="000149F7" w:rsidRPr="00196095">
        <w:rPr>
          <w:lang w:val="es-ES"/>
        </w:rPr>
        <w:t xml:space="preserve"> </w:t>
      </w:r>
    </w:p>
    <w:p w:rsidR="00BA1669" w:rsidRPr="00BA1669" w:rsidRDefault="000149F7" w:rsidP="00BA1669">
      <w:pPr>
        <w:pStyle w:val="Lista1"/>
        <w:rPr>
          <w:b/>
        </w:rPr>
      </w:pPr>
      <w:r>
        <w:t>Medirán a continuación, el voltaje de la pila empleando el Labdisc y los cables banana rojo y negro.</w:t>
      </w:r>
      <w:r w:rsidR="00BA1669" w:rsidRPr="00BA1669">
        <w:rPr>
          <w:lang w:val="es-ES" w:eastAsia="es-ES"/>
        </w:rPr>
        <w:t xml:space="preserve"> </w:t>
      </w:r>
    </w:p>
    <w:p w:rsidR="000149F7" w:rsidRPr="001A64F0" w:rsidRDefault="00BA1669" w:rsidP="00BA1669">
      <w:pPr>
        <w:pStyle w:val="Figura1"/>
        <w:rPr>
          <w:b/>
          <w:sz w:val="22"/>
          <w:szCs w:val="22"/>
          <w:lang w:val="es-AR"/>
        </w:rPr>
      </w:pPr>
      <w:r>
        <w:rPr>
          <w:lang w:eastAsia="es-ES"/>
        </w:rPr>
        <w:drawing>
          <wp:inline distT="0" distB="0" distL="0" distR="0" wp14:anchorId="4C19E289" wp14:editId="181477F1">
            <wp:extent cx="1980000" cy="1648800"/>
            <wp:effectExtent l="19050" t="19050" r="20320" b="279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64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49F7" w:rsidRPr="003C03CD" w:rsidRDefault="000149F7" w:rsidP="000149F7">
      <w:pPr>
        <w:pStyle w:val="Prrafodelista"/>
        <w:ind w:left="1080"/>
        <w:rPr>
          <w:b/>
          <w:sz w:val="22"/>
          <w:szCs w:val="22"/>
          <w:lang w:val="es-AR"/>
        </w:rPr>
      </w:pPr>
    </w:p>
    <w:p w:rsidR="000149F7" w:rsidRDefault="00BA1669" w:rsidP="00BA1669">
      <w:pPr>
        <w:pStyle w:val="Lista1"/>
      </w:pPr>
      <w:r>
        <w:lastRenderedPageBreak/>
        <w:t xml:space="preserve">Ablanden un poco el limón haciéndolo rodar </w:t>
      </w:r>
      <w:r w:rsidR="000149F7" w:rsidRPr="0043124B">
        <w:t xml:space="preserve">suavemente sobre la mesa </w:t>
      </w:r>
      <w:r>
        <w:t>(</w:t>
      </w:r>
      <w:r w:rsidR="000149F7" w:rsidRPr="0043124B">
        <w:t>para favorecer la</w:t>
      </w:r>
      <w:r w:rsidR="000149F7">
        <w:t xml:space="preserve"> formación de jugo dentro de él</w:t>
      </w:r>
      <w:r>
        <w:t>)</w:t>
      </w:r>
      <w:r w:rsidR="000149F7">
        <w:t xml:space="preserve"> y repeti</w:t>
      </w:r>
      <w:r>
        <w:t>a</w:t>
      </w:r>
      <w:r w:rsidR="000149F7">
        <w:t>n los pasos anteriores.</w:t>
      </w:r>
    </w:p>
    <w:p w:rsidR="000149F7" w:rsidRDefault="000149F7" w:rsidP="00BA1669">
      <w:pPr>
        <w:pStyle w:val="PreguntaImportante"/>
        <w:ind w:left="720"/>
      </w:pPr>
      <w:r>
        <w:t>¿Qué pasó con el voltaje en este caso? ¿Cuál creen que es la causa de lo sucedido?</w:t>
      </w:r>
    </w:p>
    <w:p w:rsidR="000149F7" w:rsidRDefault="000149F7" w:rsidP="0024162A">
      <w:pPr>
        <w:pStyle w:val="Lista1"/>
      </w:pPr>
      <w:r>
        <w:t>Analicen los valores volcados en la tabla y respondan:</w:t>
      </w:r>
    </w:p>
    <w:p w:rsidR="000149F7" w:rsidRPr="001A64F0" w:rsidRDefault="000149F7" w:rsidP="00BA1669">
      <w:pPr>
        <w:pStyle w:val="PreguntaImportante"/>
        <w:ind w:left="720"/>
      </w:pPr>
      <w:r>
        <w:t xml:space="preserve">¿Qué batería casera resultó </w:t>
      </w:r>
      <w:r w:rsidR="0024162A">
        <w:t>mejor</w:t>
      </w:r>
      <w:r>
        <w:t>? ¿Por qué?</w:t>
      </w:r>
    </w:p>
    <w:p w:rsidR="000149F7" w:rsidRPr="000A171A" w:rsidRDefault="000149F7" w:rsidP="0024162A">
      <w:pPr>
        <w:pStyle w:val="Ttulo1"/>
        <w:rPr>
          <w:noProof/>
          <w:lang w:val="es-AR"/>
        </w:rPr>
      </w:pPr>
      <w:r w:rsidRPr="000A171A">
        <w:rPr>
          <w:noProof/>
          <w:lang w:val="es-AR"/>
        </w:rPr>
        <w:t>Nuevo desafío:</w:t>
      </w:r>
    </w:p>
    <w:p w:rsidR="0024162A" w:rsidRPr="00A174C1" w:rsidRDefault="000149F7" w:rsidP="000149F7">
      <w:pPr>
        <w:ind w:left="720"/>
        <w:rPr>
          <w:noProof/>
          <w:lang w:val="es-AR" w:eastAsia="es-ES"/>
        </w:rPr>
      </w:pPr>
      <w:r w:rsidRPr="00A174C1">
        <w:rPr>
          <w:lang w:val="es-AR"/>
        </w:rPr>
        <w:t>La siguiente tabla contiene el voltaje necesario para encender</w:t>
      </w:r>
      <w:r w:rsidR="0024162A" w:rsidRPr="00A174C1">
        <w:rPr>
          <w:lang w:val="es-AR"/>
        </w:rPr>
        <w:t xml:space="preserve"> </w:t>
      </w:r>
      <w:proofErr w:type="spellStart"/>
      <w:r w:rsidR="0024162A" w:rsidRPr="00A174C1">
        <w:rPr>
          <w:lang w:val="es-AR"/>
        </w:rPr>
        <w:t>LEDs</w:t>
      </w:r>
      <w:proofErr w:type="spellEnd"/>
      <w:r w:rsidRPr="00A174C1">
        <w:rPr>
          <w:lang w:val="es-AR"/>
        </w:rPr>
        <w:t xml:space="preserve"> de diferentes colores y características, las pilas</w:t>
      </w:r>
      <w:r w:rsidR="00A174C1">
        <w:rPr>
          <w:lang w:val="es-AR"/>
        </w:rPr>
        <w:t xml:space="preserve"> y batería</w:t>
      </w:r>
      <w:r w:rsidRPr="00A174C1">
        <w:rPr>
          <w:lang w:val="es-AR"/>
        </w:rPr>
        <w:t xml:space="preserve"> caseras que desarrollaron ¿podrán encenderlos</w:t>
      </w:r>
      <w:r w:rsidRPr="00A174C1">
        <w:rPr>
          <w:b/>
          <w:sz w:val="22"/>
          <w:szCs w:val="22"/>
          <w:lang w:val="es-AR"/>
        </w:rPr>
        <w:t>?</w:t>
      </w:r>
      <w:r w:rsidRPr="00A174C1">
        <w:rPr>
          <w:noProof/>
          <w:lang w:val="es-AR" w:eastAsia="es-ES"/>
        </w:rPr>
        <w:t xml:space="preserve"> </w:t>
      </w:r>
    </w:p>
    <w:p w:rsidR="000149F7" w:rsidRPr="003C03CD" w:rsidRDefault="0024162A" w:rsidP="0024162A">
      <w:pPr>
        <w:pStyle w:val="Figura1"/>
        <w:rPr>
          <w:b/>
          <w:sz w:val="22"/>
          <w:szCs w:val="22"/>
          <w:lang w:val="es-AR"/>
        </w:rPr>
      </w:pPr>
      <w:r>
        <w:rPr>
          <w:lang w:eastAsia="es-ES"/>
        </w:rPr>
        <w:drawing>
          <wp:inline distT="0" distB="0" distL="0" distR="0" wp14:anchorId="444744F7" wp14:editId="7D2D8B92">
            <wp:extent cx="2703600" cy="2678400"/>
            <wp:effectExtent l="0" t="0" r="1905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0" t="43913" r="20204" b="19477"/>
                    <a:stretch/>
                  </pic:blipFill>
                  <pic:spPr bwMode="auto">
                    <a:xfrm>
                      <a:off x="0" y="0"/>
                      <a:ext cx="2703600" cy="26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9F7" w:rsidRPr="00B503D1" w:rsidRDefault="000149F7" w:rsidP="0024162A">
      <w:pPr>
        <w:rPr>
          <w:lang w:val="es-AR"/>
        </w:rPr>
      </w:pPr>
      <w:proofErr w:type="spellStart"/>
      <w:r w:rsidRPr="00B503D1">
        <w:rPr>
          <w:lang w:val="es-AR"/>
        </w:rPr>
        <w:t>Verifiquenlo</w:t>
      </w:r>
      <w:proofErr w:type="spellEnd"/>
      <w:r w:rsidRPr="00B503D1">
        <w:rPr>
          <w:lang w:val="es-AR"/>
        </w:rPr>
        <w:t xml:space="preserve"> en la práctica.</w:t>
      </w:r>
    </w:p>
    <w:p w:rsidR="000149F7" w:rsidRPr="00B503D1" w:rsidRDefault="000149F7" w:rsidP="000149F7">
      <w:pPr>
        <w:pStyle w:val="Prrafodelista"/>
        <w:rPr>
          <w:sz w:val="22"/>
          <w:szCs w:val="22"/>
          <w:lang w:val="es-AR"/>
        </w:rPr>
      </w:pPr>
    </w:p>
    <w:p w:rsidR="000149F7" w:rsidRPr="00B503D1" w:rsidRDefault="000149F7" w:rsidP="000149F7">
      <w:pPr>
        <w:pStyle w:val="Prrafodelista"/>
        <w:rPr>
          <w:sz w:val="22"/>
          <w:szCs w:val="22"/>
          <w:lang w:val="es-AR"/>
        </w:rPr>
      </w:pPr>
    </w:p>
    <w:p w:rsidR="000149F7" w:rsidRDefault="000149F7" w:rsidP="000149F7">
      <w:pPr>
        <w:pStyle w:val="Prrafodelista"/>
        <w:rPr>
          <w:sz w:val="22"/>
          <w:szCs w:val="22"/>
          <w:lang w:val="es-AR"/>
        </w:rPr>
      </w:pPr>
    </w:p>
    <w:p w:rsidR="000149F7" w:rsidRDefault="000149F7" w:rsidP="000149F7">
      <w:pPr>
        <w:pStyle w:val="Prrafodelista"/>
        <w:rPr>
          <w:sz w:val="22"/>
          <w:szCs w:val="22"/>
          <w:lang w:val="es-AR"/>
        </w:rPr>
      </w:pPr>
    </w:p>
    <w:p w:rsidR="000149F7" w:rsidRPr="00B503D1" w:rsidRDefault="000149F7" w:rsidP="0024162A">
      <w:pPr>
        <w:pStyle w:val="PreguntaImportante"/>
        <w:ind w:left="720"/>
      </w:pPr>
      <w:r w:rsidRPr="00B503D1">
        <w:lastRenderedPageBreak/>
        <w:t>¿Cuánto tiempo durará encendido</w:t>
      </w:r>
      <w:r>
        <w:t xml:space="preserve"> el led</w:t>
      </w:r>
      <w:r w:rsidRPr="00B503D1">
        <w:t>? ¿Qué sucede con la batería en el tiempo?</w:t>
      </w:r>
    </w:p>
    <w:p w:rsidR="0024162A" w:rsidRDefault="000149F7" w:rsidP="0024162A">
      <w:pPr>
        <w:pStyle w:val="PreguntaImportante"/>
        <w:ind w:left="720"/>
      </w:pPr>
      <w:r w:rsidRPr="00047B94">
        <w:t>¿</w:t>
      </w:r>
      <w:r>
        <w:t xml:space="preserve">Cómo pueden modificar sus pilas caseras </w:t>
      </w:r>
      <w:r w:rsidRPr="00047B94">
        <w:t>para</w:t>
      </w:r>
      <w:r>
        <w:t xml:space="preserve"> que sean más potentes</w:t>
      </w:r>
      <w:r w:rsidRPr="00047B94">
        <w:t>?</w:t>
      </w:r>
    </w:p>
    <w:p w:rsidR="0024162A" w:rsidRDefault="000149F7" w:rsidP="0024162A">
      <w:pPr>
        <w:pStyle w:val="PreguntaImportante"/>
        <w:ind w:left="720"/>
      </w:pPr>
      <w:r w:rsidRPr="00047B94">
        <w:t>¿Cuántos dispositivos similares</w:t>
      </w:r>
      <w:r>
        <w:t xml:space="preserve"> al desarrollado</w:t>
      </w:r>
      <w:r w:rsidRPr="00047B94">
        <w:t xml:space="preserve"> </w:t>
      </w:r>
      <w:r>
        <w:t>se</w:t>
      </w:r>
      <w:r w:rsidRPr="00047B94">
        <w:t xml:space="preserve"> necesitará</w:t>
      </w:r>
      <w:r>
        <w:t>n</w:t>
      </w:r>
      <w:r w:rsidR="0024162A">
        <w:t xml:space="preserve"> en cada caso?</w:t>
      </w:r>
    </w:p>
    <w:p w:rsidR="000149F7" w:rsidRDefault="000149F7" w:rsidP="0024162A">
      <w:pPr>
        <w:pStyle w:val="PreguntaImportante"/>
        <w:ind w:left="720"/>
      </w:pPr>
      <w:r w:rsidRPr="00047B94">
        <w:t>¿Cómo los conectar</w:t>
      </w:r>
      <w:r>
        <w:t>ían</w:t>
      </w:r>
      <w:r w:rsidRPr="00047B94">
        <w:t xml:space="preserve"> entre sí? ¿Cómo se denomina este tipo de circuito?</w:t>
      </w:r>
    </w:p>
    <w:p w:rsidR="000149F7" w:rsidRDefault="000149F7" w:rsidP="0024162A">
      <w:pPr>
        <w:rPr>
          <w:lang w:val="es-AR"/>
        </w:rPr>
      </w:pPr>
      <w:r>
        <w:rPr>
          <w:lang w:val="es-AR"/>
        </w:rPr>
        <w:t xml:space="preserve">Es importante guiar a los estudiantes para que realicen correctamente la conexión entre sí de los dispositivos caseros, teniendo en cuenta que deberán conectar </w:t>
      </w:r>
      <w:r w:rsidRPr="00B503D1">
        <w:rPr>
          <w:lang w:val="es-AR"/>
        </w:rPr>
        <w:t xml:space="preserve">las tiras de metal </w:t>
      </w:r>
      <w:r>
        <w:rPr>
          <w:lang w:val="es-AR"/>
        </w:rPr>
        <w:t>de</w:t>
      </w:r>
      <w:r w:rsidRPr="00B503D1">
        <w:rPr>
          <w:lang w:val="es-AR"/>
        </w:rPr>
        <w:t xml:space="preserve"> cada </w:t>
      </w:r>
      <w:r>
        <w:rPr>
          <w:lang w:val="es-AR"/>
        </w:rPr>
        <w:t>recipiente</w:t>
      </w:r>
      <w:r w:rsidRPr="00B503D1">
        <w:rPr>
          <w:lang w:val="es-AR"/>
        </w:rPr>
        <w:t xml:space="preserve"> con el tipo opuesto de tira en </w:t>
      </w:r>
      <w:r>
        <w:rPr>
          <w:lang w:val="es-AR"/>
        </w:rPr>
        <w:t>el recipiente de al lado</w:t>
      </w:r>
      <w:r w:rsidRPr="00B503D1">
        <w:rPr>
          <w:lang w:val="es-AR"/>
        </w:rPr>
        <w:t xml:space="preserve"> utilizando cables de clip. </w:t>
      </w:r>
    </w:p>
    <w:p w:rsidR="00EC1D49" w:rsidRDefault="000149F7" w:rsidP="00EC1D49">
      <w:pPr>
        <w:rPr>
          <w:lang w:val="es-AR"/>
        </w:rPr>
      </w:pPr>
      <w:r w:rsidRPr="00B503D1">
        <w:rPr>
          <w:lang w:val="es-AR"/>
        </w:rPr>
        <w:t>Por ejemplo, una tira de cobre debe estar conectada con una tira de aluminio.</w:t>
      </w:r>
    </w:p>
    <w:p w:rsidR="000149F7" w:rsidRPr="00984737" w:rsidRDefault="000149F7" w:rsidP="00EC1D49">
      <w:pPr>
        <w:rPr>
          <w:lang w:val="es-AR"/>
        </w:rPr>
      </w:pPr>
      <w:r>
        <w:rPr>
          <w:lang w:val="es-AR"/>
        </w:rPr>
        <w:t>Se les solicitará a los estudiantes que verifiquen</w:t>
      </w:r>
      <w:r w:rsidRPr="00984737">
        <w:rPr>
          <w:lang w:val="es-AR"/>
        </w:rPr>
        <w:t xml:space="preserve"> sus conjeturas experimentando.</w:t>
      </w:r>
    </w:p>
    <w:p w:rsidR="000149F7" w:rsidRPr="00FA1B93" w:rsidRDefault="000149F7" w:rsidP="00EC1D49">
      <w:pPr>
        <w:pStyle w:val="Ttulo1"/>
        <w:rPr>
          <w:sz w:val="48"/>
          <w:lang w:val="es-ES"/>
        </w:rPr>
      </w:pPr>
      <w:r w:rsidRPr="00FA1B93">
        <w:rPr>
          <w:lang w:val="es-ES"/>
        </w:rPr>
        <w:t>La clase en perspectiva:</w:t>
      </w:r>
    </w:p>
    <w:p w:rsidR="000149F7" w:rsidRPr="000A171A" w:rsidRDefault="000149F7" w:rsidP="00EC1D49">
      <w:pPr>
        <w:rPr>
          <w:rStyle w:val="Ttulo1Car"/>
          <w:rFonts w:ascii="Times New Roman" w:eastAsia="Times New Roman" w:hAnsi="Times New Roman" w:cs="Times New Roman"/>
          <w:color w:val="auto"/>
          <w:sz w:val="24"/>
          <w:szCs w:val="24"/>
          <w:lang w:val="es-AR"/>
        </w:rPr>
      </w:pPr>
      <w:r w:rsidRPr="000A171A">
        <w:rPr>
          <w:lang w:val="es-AR"/>
        </w:rPr>
        <w:t>¿Cómo me doy cuenta si mis estudiantes alcanzaron los objetivos formulados para esta clase?</w:t>
      </w:r>
    </w:p>
    <w:tbl>
      <w:tblPr>
        <w:tblW w:w="938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35"/>
        <w:gridCol w:w="1276"/>
        <w:gridCol w:w="1417"/>
        <w:gridCol w:w="1560"/>
      </w:tblGrid>
      <w:tr w:rsidR="000149F7" w:rsidRPr="00704435" w:rsidTr="00AB2DBB">
        <w:tc>
          <w:tcPr>
            <w:tcW w:w="51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rPr>
                <w:sz w:val="22"/>
                <w:szCs w:val="22"/>
                <w:lang w:val="es-AR"/>
              </w:rPr>
            </w:pPr>
            <w:r w:rsidRPr="00704435">
              <w:rPr>
                <w:b/>
                <w:sz w:val="22"/>
                <w:szCs w:val="22"/>
                <w:lang w:val="es-AR"/>
              </w:rPr>
              <w:t xml:space="preserve">Si son capaces de: </w:t>
            </w:r>
          </w:p>
        </w:tc>
        <w:tc>
          <w:tcPr>
            <w:tcW w:w="1276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  <w:lang w:val="es-AR"/>
              </w:rPr>
            </w:pPr>
            <w:r w:rsidRPr="00704435">
              <w:rPr>
                <w:b/>
                <w:sz w:val="22"/>
                <w:szCs w:val="22"/>
                <w:lang w:val="es-AR"/>
              </w:rPr>
              <w:t>Logrado</w:t>
            </w:r>
          </w:p>
        </w:tc>
        <w:tc>
          <w:tcPr>
            <w:tcW w:w="141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  <w:lang w:val="es-AR"/>
              </w:rPr>
            </w:pPr>
            <w:r w:rsidRPr="00704435">
              <w:rPr>
                <w:b/>
                <w:sz w:val="22"/>
                <w:szCs w:val="22"/>
                <w:lang w:val="es-AR"/>
              </w:rPr>
              <w:t>En proceso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  <w:lang w:val="es-AR"/>
              </w:rPr>
            </w:pPr>
            <w:r w:rsidRPr="00704435">
              <w:rPr>
                <w:b/>
                <w:sz w:val="22"/>
                <w:szCs w:val="22"/>
                <w:lang w:val="es-AR"/>
              </w:rPr>
              <w:t>No logrado</w:t>
            </w:r>
          </w:p>
        </w:tc>
      </w:tr>
      <w:tr w:rsidR="000149F7" w:rsidRPr="000A171A" w:rsidTr="00AB2DBB">
        <w:trPr>
          <w:trHeight w:val="697"/>
        </w:trPr>
        <w:tc>
          <w:tcPr>
            <w:tcW w:w="5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  <w:lang w:val="es-AR"/>
              </w:rPr>
            </w:pPr>
            <w:r w:rsidRPr="00AE0393">
              <w:rPr>
                <w:sz w:val="22"/>
                <w:szCs w:val="22"/>
                <w:lang w:val="es-AR"/>
              </w:rPr>
              <w:t>Formular hipótesis sencillas y contrastarlas mediante evidencias experimentales.</w:t>
            </w:r>
            <w:r w:rsidRPr="00704435">
              <w:rPr>
                <w:sz w:val="22"/>
                <w:szCs w:val="22"/>
                <w:lang w:val="es-AR"/>
              </w:rPr>
              <w:t xml:space="preserve"> 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</w:tr>
      <w:tr w:rsidR="000149F7" w:rsidRPr="000A171A" w:rsidTr="00AB2DBB">
        <w:tc>
          <w:tcPr>
            <w:tcW w:w="5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  <w:lang w:val="es-AR"/>
              </w:rPr>
            </w:pPr>
            <w:r w:rsidRPr="00704435">
              <w:rPr>
                <w:sz w:val="22"/>
                <w:szCs w:val="22"/>
                <w:lang w:val="es-AR"/>
              </w:rPr>
              <w:t>Utilizar correctamente los instrumentos de medición adecuados en cada situación específica planteada.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</w:tr>
      <w:tr w:rsidR="000149F7" w:rsidRPr="000A171A" w:rsidTr="00AB2DBB">
        <w:tc>
          <w:tcPr>
            <w:tcW w:w="5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spacing w:after="0" w:line="240" w:lineRule="auto"/>
              <w:rPr>
                <w:sz w:val="22"/>
                <w:szCs w:val="22"/>
                <w:lang w:val="es-AR"/>
              </w:rPr>
            </w:pPr>
            <w:r w:rsidRPr="00704435">
              <w:rPr>
                <w:sz w:val="22"/>
                <w:szCs w:val="22"/>
                <w:lang w:val="es-AR"/>
              </w:rPr>
              <w:t>Desarrollar el pensamiento crítico antes y después de la experiencia</w:t>
            </w:r>
            <w:r>
              <w:rPr>
                <w:sz w:val="22"/>
                <w:szCs w:val="22"/>
                <w:lang w:val="es-AR"/>
              </w:rPr>
              <w:t xml:space="preserve">, </w:t>
            </w:r>
            <w:r w:rsidRPr="00704435">
              <w:rPr>
                <w:sz w:val="22"/>
                <w:szCs w:val="22"/>
                <w:lang w:val="es-AR"/>
              </w:rPr>
              <w:t xml:space="preserve">interactuando con sus pares y valorando las ideas de los otros. 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</w:tr>
      <w:tr w:rsidR="000149F7" w:rsidRPr="000A171A" w:rsidTr="00AB2DBB">
        <w:tc>
          <w:tcPr>
            <w:tcW w:w="5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spacing w:after="0" w:line="240" w:lineRule="auto"/>
              <w:rPr>
                <w:sz w:val="22"/>
                <w:szCs w:val="22"/>
                <w:lang w:val="es-AR"/>
              </w:rPr>
            </w:pPr>
            <w:r w:rsidRPr="00704435">
              <w:rPr>
                <w:sz w:val="22"/>
                <w:szCs w:val="22"/>
                <w:lang w:val="es-AR"/>
              </w:rPr>
              <w:lastRenderedPageBreak/>
              <w:t xml:space="preserve">Participar activamente utilizando herramientas digitales para analizar y lograr comprender fenómenos de la naturaleza, contrastar y confirmar hipótesis. 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</w:tr>
      <w:tr w:rsidR="000149F7" w:rsidRPr="000A171A" w:rsidTr="00AB2DBB">
        <w:tc>
          <w:tcPr>
            <w:tcW w:w="5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spacing w:after="0" w:line="240" w:lineRule="auto"/>
              <w:rPr>
                <w:sz w:val="22"/>
                <w:szCs w:val="22"/>
                <w:lang w:val="es-AR"/>
              </w:rPr>
            </w:pPr>
            <w:r w:rsidRPr="00704435">
              <w:rPr>
                <w:sz w:val="22"/>
                <w:szCs w:val="22"/>
                <w:lang w:val="es-AR"/>
              </w:rPr>
              <w:t>Expresarse con propiedad al narrar los pasos realizados en la experimentación, al plantear la conclusión final y al defender sus hipótesis en el caso de haber sido validadas.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9F7" w:rsidRPr="00704435" w:rsidRDefault="000149F7" w:rsidP="00AB2DBB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</w:tr>
    </w:tbl>
    <w:p w:rsidR="000149F7" w:rsidRPr="00DF3C34" w:rsidRDefault="000149F7" w:rsidP="000149F7">
      <w:pPr>
        <w:spacing w:before="0" w:after="160"/>
        <w:jc w:val="left"/>
        <w:rPr>
          <w:lang w:val="es-AR"/>
        </w:rPr>
      </w:pPr>
    </w:p>
    <w:p w:rsidR="000149F7" w:rsidRDefault="000149F7" w:rsidP="000149F7">
      <w:pPr>
        <w:pStyle w:val="Prrafodelista"/>
        <w:ind w:left="1080"/>
        <w:rPr>
          <w:sz w:val="22"/>
          <w:szCs w:val="22"/>
          <w:lang w:val="es-AR"/>
        </w:rPr>
      </w:pPr>
    </w:p>
    <w:p w:rsidR="000149F7" w:rsidRDefault="000149F7" w:rsidP="000149F7">
      <w:pPr>
        <w:pStyle w:val="Prrafodelista"/>
        <w:ind w:left="1080"/>
        <w:rPr>
          <w:sz w:val="22"/>
          <w:szCs w:val="22"/>
          <w:lang w:val="es-AR"/>
        </w:rPr>
      </w:pPr>
      <w:r>
        <w:rPr>
          <w:sz w:val="22"/>
          <w:szCs w:val="22"/>
          <w:lang w:val="es-AR"/>
        </w:rPr>
        <w:br/>
      </w:r>
    </w:p>
    <w:p w:rsidR="006A235F" w:rsidRPr="000A171A" w:rsidRDefault="006A235F" w:rsidP="000149F7">
      <w:pPr>
        <w:rPr>
          <w:lang w:val="es-AR"/>
        </w:rPr>
      </w:pPr>
    </w:p>
    <w:sectPr w:rsidR="006A235F" w:rsidRPr="000A171A" w:rsidSect="00A07CF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2268" w:right="1440" w:bottom="709" w:left="1440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2DBB" w:rsidRDefault="00AB2DBB" w:rsidP="00A07CF5">
      <w:pPr>
        <w:spacing w:before="0" w:after="0" w:line="240" w:lineRule="auto"/>
      </w:pPr>
      <w:r>
        <w:separator/>
      </w:r>
    </w:p>
  </w:endnote>
  <w:endnote w:type="continuationSeparator" w:id="0">
    <w:p w:rsidR="00AB2DBB" w:rsidRDefault="00AB2DBB" w:rsidP="00A07CF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Yu Gothic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71A" w:rsidRDefault="000A171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8233244"/>
      <w:docPartObj>
        <w:docPartGallery w:val="Page Numbers (Bottom of Page)"/>
        <w:docPartUnique/>
      </w:docPartObj>
    </w:sdtPr>
    <w:sdtEndPr/>
    <w:sdtContent>
      <w:p w:rsidR="00AB2DBB" w:rsidRDefault="000A171A">
        <w:pPr>
          <w:pStyle w:val="Piedepgina"/>
          <w:jc w:val="right"/>
        </w:pPr>
        <w:r>
          <w:fldChar w:fldCharType="begin"/>
        </w:r>
        <w:r>
          <w:instrText xml:space="preserve"> FILENAME \* MERGEFORMAT </w:instrText>
        </w:r>
        <w:r>
          <w:fldChar w:fldCharType="separate"/>
        </w:r>
        <w:r w:rsidR="00AB2DBB">
          <w:rPr>
            <w:noProof/>
          </w:rPr>
          <w:t>Documento2</w:t>
        </w:r>
        <w:r>
          <w:rPr>
            <w:noProof/>
          </w:rPr>
          <w:fldChar w:fldCharType="end"/>
        </w:r>
        <w:r w:rsidR="00AB2DBB">
          <w:t xml:space="preserve"> – </w:t>
        </w:r>
        <w:proofErr w:type="spellStart"/>
        <w:r w:rsidR="00AB2DBB">
          <w:t>Pág</w:t>
        </w:r>
        <w:proofErr w:type="spellEnd"/>
        <w:r w:rsidR="00AB2DBB">
          <w:t xml:space="preserve">. </w:t>
        </w:r>
        <w:r w:rsidR="00AB2DBB">
          <w:fldChar w:fldCharType="begin"/>
        </w:r>
        <w:r w:rsidR="00AB2DBB">
          <w:instrText>PAGE   \* MERGEFORMAT</w:instrText>
        </w:r>
        <w:r w:rsidR="00AB2DBB">
          <w:fldChar w:fldCharType="separate"/>
        </w:r>
        <w:r w:rsidR="00A174C1" w:rsidRPr="00A174C1">
          <w:rPr>
            <w:noProof/>
            <w:lang w:val="es-ES"/>
          </w:rPr>
          <w:t>20</w:t>
        </w:r>
        <w:r w:rsidR="00AB2DBB">
          <w:fldChar w:fldCharType="end"/>
        </w:r>
      </w:p>
    </w:sdtContent>
  </w:sdt>
  <w:p w:rsidR="00AB2DBB" w:rsidRDefault="00AB2DBB">
    <w:pPr>
      <w:pStyle w:val="Piedepgina"/>
    </w:pPr>
  </w:p>
  <w:p w:rsidR="00AB2DBB" w:rsidRDefault="00AB2DB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71A" w:rsidRDefault="000A17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2DBB" w:rsidRDefault="00AB2DBB" w:rsidP="00A07CF5">
      <w:pPr>
        <w:spacing w:before="0" w:after="0" w:line="240" w:lineRule="auto"/>
      </w:pPr>
      <w:r>
        <w:separator/>
      </w:r>
    </w:p>
  </w:footnote>
  <w:footnote w:type="continuationSeparator" w:id="0">
    <w:p w:rsidR="00AB2DBB" w:rsidRDefault="00AB2DBB" w:rsidP="00A07CF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71A" w:rsidRDefault="000A171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71A" w:rsidRPr="00A07CF5" w:rsidRDefault="000A171A" w:rsidP="000A171A">
    <w:pPr>
      <w:pStyle w:val="Encabezado"/>
      <w:pBdr>
        <w:bottom w:val="single" w:sz="4" w:space="1" w:color="auto"/>
      </w:pBdr>
      <w:rPr>
        <w:lang w:val="es-AR"/>
      </w:rPr>
    </w:pPr>
    <w:r>
      <w:rPr>
        <w:lang w:val="es-AR"/>
      </w:rPr>
      <w:t xml:space="preserve">Propuesta de secuencia didáctica para Primaria con </w:t>
    </w:r>
    <w:proofErr w:type="spellStart"/>
    <w:r>
      <w:rPr>
        <w:lang w:val="es-AR"/>
      </w:rPr>
      <w:t>Labdisc</w:t>
    </w:r>
    <w:proofErr w:type="spellEnd"/>
    <w:r>
      <w:rPr>
        <w:lang w:val="es-AR"/>
      </w:rPr>
      <w:t xml:space="preserve"> General </w:t>
    </w:r>
    <w:proofErr w:type="spellStart"/>
    <w:r>
      <w:rPr>
        <w:lang w:val="es-AR"/>
      </w:rPr>
      <w:t>Science</w:t>
    </w:r>
    <w:proofErr w:type="spellEnd"/>
  </w:p>
  <w:p w:rsidR="00AB2DBB" w:rsidRPr="000A171A" w:rsidRDefault="00AB2DBB" w:rsidP="000A171A">
    <w:pPr>
      <w:pStyle w:val="Encabezado"/>
      <w:rPr>
        <w:lang w:val="es-AR"/>
      </w:rPr>
    </w:pPr>
    <w:bookmarkStart w:id="1" w:name="_GoBack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71A" w:rsidRDefault="000A171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4077F1"/>
    <w:multiLevelType w:val="hybridMultilevel"/>
    <w:tmpl w:val="26FCDFD8"/>
    <w:lvl w:ilvl="0" w:tplc="FC4C9ED0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233B8"/>
    <w:multiLevelType w:val="hybridMultilevel"/>
    <w:tmpl w:val="CB4CCED8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F433EEE"/>
    <w:multiLevelType w:val="hybridMultilevel"/>
    <w:tmpl w:val="90B050C2"/>
    <w:lvl w:ilvl="0" w:tplc="1E1680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F4871BA"/>
    <w:multiLevelType w:val="hybridMultilevel"/>
    <w:tmpl w:val="66F88DA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076C6C"/>
    <w:multiLevelType w:val="hybridMultilevel"/>
    <w:tmpl w:val="C264202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237379"/>
    <w:multiLevelType w:val="hybridMultilevel"/>
    <w:tmpl w:val="74D81CC4"/>
    <w:lvl w:ilvl="0" w:tplc="0F4C43D2">
      <w:start w:val="1"/>
      <w:numFmt w:val="bullet"/>
      <w:pStyle w:val="Lista1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E3D77CB"/>
    <w:multiLevelType w:val="hybridMultilevel"/>
    <w:tmpl w:val="70EA50EE"/>
    <w:lvl w:ilvl="0" w:tplc="598E10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D464AB6"/>
    <w:multiLevelType w:val="hybridMultilevel"/>
    <w:tmpl w:val="14460466"/>
    <w:lvl w:ilvl="0" w:tplc="3274036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ECB1062"/>
    <w:multiLevelType w:val="hybridMultilevel"/>
    <w:tmpl w:val="F47860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CF5"/>
    <w:rsid w:val="000149F7"/>
    <w:rsid w:val="00040BF9"/>
    <w:rsid w:val="00047984"/>
    <w:rsid w:val="000506D8"/>
    <w:rsid w:val="00050CED"/>
    <w:rsid w:val="00052EE6"/>
    <w:rsid w:val="00060B6C"/>
    <w:rsid w:val="0007418C"/>
    <w:rsid w:val="00084210"/>
    <w:rsid w:val="00086FF0"/>
    <w:rsid w:val="00095ABD"/>
    <w:rsid w:val="000A171A"/>
    <w:rsid w:val="000F0C96"/>
    <w:rsid w:val="0010730D"/>
    <w:rsid w:val="00120CFA"/>
    <w:rsid w:val="001315C3"/>
    <w:rsid w:val="001373A4"/>
    <w:rsid w:val="001434BB"/>
    <w:rsid w:val="001462F6"/>
    <w:rsid w:val="00147A70"/>
    <w:rsid w:val="00153DA3"/>
    <w:rsid w:val="00155968"/>
    <w:rsid w:val="00156D9E"/>
    <w:rsid w:val="00162165"/>
    <w:rsid w:val="00194CEE"/>
    <w:rsid w:val="001A6E75"/>
    <w:rsid w:val="001A7A1D"/>
    <w:rsid w:val="001B4AD0"/>
    <w:rsid w:val="001D23CF"/>
    <w:rsid w:val="001E16B7"/>
    <w:rsid w:val="001E1A5A"/>
    <w:rsid w:val="001E7045"/>
    <w:rsid w:val="001F2897"/>
    <w:rsid w:val="002046E2"/>
    <w:rsid w:val="00212648"/>
    <w:rsid w:val="002302F2"/>
    <w:rsid w:val="0024162A"/>
    <w:rsid w:val="0026144C"/>
    <w:rsid w:val="002777E9"/>
    <w:rsid w:val="00294178"/>
    <w:rsid w:val="002B312A"/>
    <w:rsid w:val="002C042C"/>
    <w:rsid w:val="002C29C0"/>
    <w:rsid w:val="002C645E"/>
    <w:rsid w:val="002E1195"/>
    <w:rsid w:val="002E2C35"/>
    <w:rsid w:val="0030100D"/>
    <w:rsid w:val="00302E60"/>
    <w:rsid w:val="00304E31"/>
    <w:rsid w:val="00305905"/>
    <w:rsid w:val="003073DF"/>
    <w:rsid w:val="00310CB0"/>
    <w:rsid w:val="00313F5D"/>
    <w:rsid w:val="00332DF0"/>
    <w:rsid w:val="00346444"/>
    <w:rsid w:val="00351EE1"/>
    <w:rsid w:val="0035335B"/>
    <w:rsid w:val="00353508"/>
    <w:rsid w:val="003727BD"/>
    <w:rsid w:val="0037392D"/>
    <w:rsid w:val="003744CB"/>
    <w:rsid w:val="00375A1A"/>
    <w:rsid w:val="00385CAD"/>
    <w:rsid w:val="003874E1"/>
    <w:rsid w:val="003C5D9F"/>
    <w:rsid w:val="003E5BA7"/>
    <w:rsid w:val="003F04A2"/>
    <w:rsid w:val="003F16FE"/>
    <w:rsid w:val="00403E55"/>
    <w:rsid w:val="00415B6B"/>
    <w:rsid w:val="004179A0"/>
    <w:rsid w:val="004230F1"/>
    <w:rsid w:val="00433540"/>
    <w:rsid w:val="00446894"/>
    <w:rsid w:val="00446C2C"/>
    <w:rsid w:val="0045488D"/>
    <w:rsid w:val="00457126"/>
    <w:rsid w:val="004754B3"/>
    <w:rsid w:val="004774B7"/>
    <w:rsid w:val="00480BD2"/>
    <w:rsid w:val="00481B7A"/>
    <w:rsid w:val="00486F78"/>
    <w:rsid w:val="00492B6A"/>
    <w:rsid w:val="0049744C"/>
    <w:rsid w:val="004A0010"/>
    <w:rsid w:val="004A1A1C"/>
    <w:rsid w:val="004A6106"/>
    <w:rsid w:val="004B1EA3"/>
    <w:rsid w:val="004B6827"/>
    <w:rsid w:val="004C2F13"/>
    <w:rsid w:val="004D06CF"/>
    <w:rsid w:val="004E1A1D"/>
    <w:rsid w:val="004E5942"/>
    <w:rsid w:val="004F68E5"/>
    <w:rsid w:val="00503962"/>
    <w:rsid w:val="00515F64"/>
    <w:rsid w:val="00524C9D"/>
    <w:rsid w:val="00536DD4"/>
    <w:rsid w:val="00547A06"/>
    <w:rsid w:val="005522EA"/>
    <w:rsid w:val="005542A0"/>
    <w:rsid w:val="0056056D"/>
    <w:rsid w:val="0057563D"/>
    <w:rsid w:val="00576522"/>
    <w:rsid w:val="00585879"/>
    <w:rsid w:val="00596171"/>
    <w:rsid w:val="005A0268"/>
    <w:rsid w:val="005A5EBC"/>
    <w:rsid w:val="005B1DB0"/>
    <w:rsid w:val="005C5ADF"/>
    <w:rsid w:val="005C77B9"/>
    <w:rsid w:val="005D7C5A"/>
    <w:rsid w:val="005F7179"/>
    <w:rsid w:val="00602288"/>
    <w:rsid w:val="0060655C"/>
    <w:rsid w:val="00630B84"/>
    <w:rsid w:val="00643087"/>
    <w:rsid w:val="006447A5"/>
    <w:rsid w:val="006462B8"/>
    <w:rsid w:val="006576F9"/>
    <w:rsid w:val="00672F84"/>
    <w:rsid w:val="00676446"/>
    <w:rsid w:val="006A235F"/>
    <w:rsid w:val="006A237C"/>
    <w:rsid w:val="006B0145"/>
    <w:rsid w:val="006B4884"/>
    <w:rsid w:val="006F4C1C"/>
    <w:rsid w:val="006F4C5B"/>
    <w:rsid w:val="00704435"/>
    <w:rsid w:val="00710015"/>
    <w:rsid w:val="0072306E"/>
    <w:rsid w:val="00727304"/>
    <w:rsid w:val="00740A8B"/>
    <w:rsid w:val="00771B7C"/>
    <w:rsid w:val="00786253"/>
    <w:rsid w:val="00796548"/>
    <w:rsid w:val="007A35C1"/>
    <w:rsid w:val="007C0970"/>
    <w:rsid w:val="007D1557"/>
    <w:rsid w:val="008007EE"/>
    <w:rsid w:val="00805EA4"/>
    <w:rsid w:val="008139BF"/>
    <w:rsid w:val="00815E05"/>
    <w:rsid w:val="0082425E"/>
    <w:rsid w:val="00827275"/>
    <w:rsid w:val="008554FE"/>
    <w:rsid w:val="00855E1B"/>
    <w:rsid w:val="0085650B"/>
    <w:rsid w:val="00864980"/>
    <w:rsid w:val="008764CB"/>
    <w:rsid w:val="00880B07"/>
    <w:rsid w:val="00884172"/>
    <w:rsid w:val="00885BC1"/>
    <w:rsid w:val="00885D73"/>
    <w:rsid w:val="008934C5"/>
    <w:rsid w:val="008A7B76"/>
    <w:rsid w:val="008B0B7E"/>
    <w:rsid w:val="008B1F06"/>
    <w:rsid w:val="008B502C"/>
    <w:rsid w:val="008E0B3A"/>
    <w:rsid w:val="008F2E6C"/>
    <w:rsid w:val="00906FD9"/>
    <w:rsid w:val="00915CD5"/>
    <w:rsid w:val="00920037"/>
    <w:rsid w:val="00940A5A"/>
    <w:rsid w:val="00955A6D"/>
    <w:rsid w:val="00960E62"/>
    <w:rsid w:val="00964D82"/>
    <w:rsid w:val="0098550C"/>
    <w:rsid w:val="00987B8A"/>
    <w:rsid w:val="009A2595"/>
    <w:rsid w:val="009A50BD"/>
    <w:rsid w:val="009B218C"/>
    <w:rsid w:val="009D21AA"/>
    <w:rsid w:val="009D524D"/>
    <w:rsid w:val="009E04D3"/>
    <w:rsid w:val="009E1BF3"/>
    <w:rsid w:val="009E2F82"/>
    <w:rsid w:val="009E49EA"/>
    <w:rsid w:val="009F67EE"/>
    <w:rsid w:val="009F6E6C"/>
    <w:rsid w:val="00A0241A"/>
    <w:rsid w:val="00A07CF5"/>
    <w:rsid w:val="00A173BC"/>
    <w:rsid w:val="00A174C1"/>
    <w:rsid w:val="00A30A96"/>
    <w:rsid w:val="00A34F0A"/>
    <w:rsid w:val="00A36EC1"/>
    <w:rsid w:val="00A40947"/>
    <w:rsid w:val="00A445FF"/>
    <w:rsid w:val="00A46F0B"/>
    <w:rsid w:val="00A652CA"/>
    <w:rsid w:val="00A7736B"/>
    <w:rsid w:val="00A832DB"/>
    <w:rsid w:val="00A87E8C"/>
    <w:rsid w:val="00A87E93"/>
    <w:rsid w:val="00A90950"/>
    <w:rsid w:val="00A921FC"/>
    <w:rsid w:val="00AA52A7"/>
    <w:rsid w:val="00AA64FD"/>
    <w:rsid w:val="00AB2DBB"/>
    <w:rsid w:val="00AC5F94"/>
    <w:rsid w:val="00AD0709"/>
    <w:rsid w:val="00AD34A3"/>
    <w:rsid w:val="00AD744D"/>
    <w:rsid w:val="00AE0393"/>
    <w:rsid w:val="00AE05F4"/>
    <w:rsid w:val="00AF296B"/>
    <w:rsid w:val="00AF486E"/>
    <w:rsid w:val="00B10DA1"/>
    <w:rsid w:val="00B2264C"/>
    <w:rsid w:val="00B35202"/>
    <w:rsid w:val="00B41D99"/>
    <w:rsid w:val="00B44149"/>
    <w:rsid w:val="00B54015"/>
    <w:rsid w:val="00B5536B"/>
    <w:rsid w:val="00B60C76"/>
    <w:rsid w:val="00B64510"/>
    <w:rsid w:val="00B75D80"/>
    <w:rsid w:val="00B85C0D"/>
    <w:rsid w:val="00B922D0"/>
    <w:rsid w:val="00B9380B"/>
    <w:rsid w:val="00BA1669"/>
    <w:rsid w:val="00BD585F"/>
    <w:rsid w:val="00BD598E"/>
    <w:rsid w:val="00BF2764"/>
    <w:rsid w:val="00C04F0A"/>
    <w:rsid w:val="00C450DF"/>
    <w:rsid w:val="00C46F9F"/>
    <w:rsid w:val="00C57F8B"/>
    <w:rsid w:val="00C70C82"/>
    <w:rsid w:val="00C8547A"/>
    <w:rsid w:val="00C9174E"/>
    <w:rsid w:val="00CB2963"/>
    <w:rsid w:val="00CB5EC8"/>
    <w:rsid w:val="00CE456F"/>
    <w:rsid w:val="00CF4CAB"/>
    <w:rsid w:val="00CF7566"/>
    <w:rsid w:val="00D1573B"/>
    <w:rsid w:val="00D253BF"/>
    <w:rsid w:val="00D30EBA"/>
    <w:rsid w:val="00DA07A3"/>
    <w:rsid w:val="00DA3C2D"/>
    <w:rsid w:val="00DB4CF6"/>
    <w:rsid w:val="00DB625A"/>
    <w:rsid w:val="00DC3655"/>
    <w:rsid w:val="00DD5F15"/>
    <w:rsid w:val="00DD6137"/>
    <w:rsid w:val="00DE24EE"/>
    <w:rsid w:val="00DF19A7"/>
    <w:rsid w:val="00DF3C34"/>
    <w:rsid w:val="00DF4446"/>
    <w:rsid w:val="00DF7C9E"/>
    <w:rsid w:val="00E1047A"/>
    <w:rsid w:val="00E1776D"/>
    <w:rsid w:val="00E22025"/>
    <w:rsid w:val="00E30F2F"/>
    <w:rsid w:val="00E4094A"/>
    <w:rsid w:val="00E52679"/>
    <w:rsid w:val="00E52A67"/>
    <w:rsid w:val="00E906A2"/>
    <w:rsid w:val="00EA50A0"/>
    <w:rsid w:val="00EA620F"/>
    <w:rsid w:val="00EB0884"/>
    <w:rsid w:val="00EB6F9A"/>
    <w:rsid w:val="00EC1D49"/>
    <w:rsid w:val="00EC581B"/>
    <w:rsid w:val="00ED07CD"/>
    <w:rsid w:val="00ED41B0"/>
    <w:rsid w:val="00EF2B66"/>
    <w:rsid w:val="00F22941"/>
    <w:rsid w:val="00F232EA"/>
    <w:rsid w:val="00F31783"/>
    <w:rsid w:val="00F42F63"/>
    <w:rsid w:val="00F52518"/>
    <w:rsid w:val="00F559DC"/>
    <w:rsid w:val="00F60242"/>
    <w:rsid w:val="00F623B1"/>
    <w:rsid w:val="00F70A93"/>
    <w:rsid w:val="00F70C14"/>
    <w:rsid w:val="00FA1B93"/>
    <w:rsid w:val="00FC0401"/>
    <w:rsid w:val="00FD0086"/>
    <w:rsid w:val="00FF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AB136784-B67B-4F36-967C-14696CE55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566"/>
    <w:pPr>
      <w:spacing w:before="60" w:after="180"/>
      <w:jc w:val="both"/>
    </w:pPr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07CF5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4F0A"/>
    <w:pPr>
      <w:keepNext/>
      <w:keepLines/>
      <w:spacing w:before="160" w:after="120" w:line="240" w:lineRule="auto"/>
      <w:outlineLvl w:val="1"/>
    </w:pPr>
    <w:rPr>
      <w:rFonts w:asciiTheme="majorHAnsi" w:eastAsiaTheme="majorEastAsia" w:hAnsiTheme="majorHAnsi" w:cstheme="majorBidi"/>
      <w:b/>
      <w:noProof/>
      <w:color w:val="404040" w:themeColor="text1" w:themeTint="BF"/>
      <w:szCs w:val="24"/>
      <w:lang w:val="es-ES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1E1A5A"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Cs w:val="24"/>
      <w:lang w:val="es-AR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934C5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qFormat/>
    <w:rPr>
      <w:b/>
      <w:bCs/>
      <w:caps w:val="0"/>
      <w:smallCaps/>
      <w:spacing w:val="10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nfasis">
    <w:name w:val="Emphasis"/>
    <w:basedOn w:val="Fuentedeprrafopredeter"/>
    <w:uiPriority w:val="20"/>
    <w:qFormat/>
    <w:rPr>
      <w:i/>
      <w:iCs/>
      <w:color w:val="000000" w:themeColor="text1"/>
    </w:rPr>
  </w:style>
  <w:style w:type="character" w:customStyle="1" w:styleId="Ttulo1Car">
    <w:name w:val="Título 1 Car"/>
    <w:basedOn w:val="Fuentedeprrafopredeter"/>
    <w:link w:val="Ttulo1"/>
    <w:uiPriority w:val="9"/>
    <w:rsid w:val="00A07CF5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A34F0A"/>
    <w:rPr>
      <w:rFonts w:asciiTheme="majorHAnsi" w:eastAsiaTheme="majorEastAsia" w:hAnsiTheme="majorHAnsi" w:cstheme="majorBidi"/>
      <w:b/>
      <w:noProof/>
      <w:color w:val="404040" w:themeColor="text1" w:themeTint="BF"/>
      <w:sz w:val="24"/>
      <w:szCs w:val="24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E1A5A"/>
    <w:rPr>
      <w:rFonts w:asciiTheme="majorHAnsi" w:eastAsiaTheme="majorEastAsia" w:hAnsiTheme="majorHAnsi" w:cstheme="majorBidi"/>
      <w:color w:val="B01513" w:themeColor="accent1"/>
      <w:sz w:val="24"/>
      <w:szCs w:val="24"/>
      <w:lang w:val="es-AR"/>
    </w:rPr>
  </w:style>
  <w:style w:type="character" w:customStyle="1" w:styleId="Ttulo4Car">
    <w:name w:val="Título 4 Car"/>
    <w:basedOn w:val="Fuentedeprrafopredeter"/>
    <w:link w:val="Ttulo4"/>
    <w:uiPriority w:val="9"/>
    <w:rsid w:val="008934C5"/>
    <w:rPr>
      <w:rFonts w:asciiTheme="majorHAnsi" w:eastAsiaTheme="majorEastAsia" w:hAnsiTheme="majorHAnsi" w:cstheme="majorBidi"/>
      <w:b/>
      <w:bCs/>
      <w:color w:val="000000" w:themeColor="text1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auto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color w:val="B01513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ipervnculo">
    <w:name w:val="Hyperlink"/>
    <w:basedOn w:val="Fuentedeprrafopredeter"/>
    <w:unhideWhenUsed/>
    <w:rPr>
      <w:color w:val="4FB8C1" w:themeColor="text2" w:themeTint="99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DFFCB" w:themeColor="followedHyperlink"/>
      <w:u w:val="single"/>
    </w:r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Car">
    <w:name w:val="Cita Car"/>
    <w:basedOn w:val="Fuentedeprrafopredeter"/>
    <w:link w:val="Cita"/>
    <w:uiPriority w:val="29"/>
    <w:rPr>
      <w:rFonts w:asciiTheme="majorHAnsi" w:eastAsiaTheme="majorEastAsia" w:hAnsiTheme="majorHAnsi" w:cstheme="majorBidi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8"/>
      <w:szCs w:val="28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tulo">
    <w:name w:val="Title"/>
    <w:basedOn w:val="Normal"/>
    <w:next w:val="Normal"/>
    <w:link w:val="TtuloCar"/>
    <w:autoRedefine/>
    <w:uiPriority w:val="10"/>
    <w:qFormat/>
    <w:rsid w:val="00A90950"/>
    <w:pPr>
      <w:spacing w:before="400" w:after="12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A9095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07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CF5"/>
  </w:style>
  <w:style w:type="paragraph" w:styleId="Piedepgina">
    <w:name w:val="footer"/>
    <w:basedOn w:val="Normal"/>
    <w:link w:val="PiedepginaCar"/>
    <w:uiPriority w:val="99"/>
    <w:unhideWhenUsed/>
    <w:rsid w:val="00A07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CF5"/>
  </w:style>
  <w:style w:type="paragraph" w:customStyle="1" w:styleId="Lista1">
    <w:name w:val="Lista1"/>
    <w:basedOn w:val="Prrafodelista"/>
    <w:link w:val="Lista1Car"/>
    <w:qFormat/>
    <w:rsid w:val="00A90950"/>
    <w:pPr>
      <w:numPr>
        <w:numId w:val="1"/>
      </w:numPr>
      <w:ind w:left="850" w:hanging="493"/>
      <w:contextualSpacing w:val="0"/>
    </w:pPr>
    <w:rPr>
      <w:noProof/>
      <w:lang w:val="es-AR"/>
    </w:rPr>
  </w:style>
  <w:style w:type="paragraph" w:customStyle="1" w:styleId="Numerado1">
    <w:name w:val="Numerado1"/>
    <w:basedOn w:val="Normal"/>
    <w:link w:val="Numerado1Car"/>
    <w:qFormat/>
    <w:rsid w:val="00A34F0A"/>
    <w:pPr>
      <w:ind w:left="567" w:hanging="567"/>
    </w:pPr>
    <w:rPr>
      <w:noProof/>
      <w:lang w:val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A07CF5"/>
    <w:rPr>
      <w:sz w:val="24"/>
    </w:rPr>
  </w:style>
  <w:style w:type="character" w:customStyle="1" w:styleId="Lista1Car">
    <w:name w:val="Lista1 Car"/>
    <w:basedOn w:val="PrrafodelistaCar"/>
    <w:link w:val="Lista1"/>
    <w:rsid w:val="00A90950"/>
    <w:rPr>
      <w:noProof/>
      <w:sz w:val="24"/>
      <w:lang w:val="es-AR"/>
    </w:rPr>
  </w:style>
  <w:style w:type="paragraph" w:customStyle="1" w:styleId="Cuadro1">
    <w:name w:val="Cuadro1"/>
    <w:basedOn w:val="Normal"/>
    <w:link w:val="Cuadro1Car"/>
    <w:autoRedefine/>
    <w:qFormat/>
    <w:rsid w:val="006F4C1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ind w:left="284"/>
    </w:pPr>
    <w:rPr>
      <w:b/>
      <w:noProof/>
      <w:lang w:val="es-ES"/>
    </w:rPr>
  </w:style>
  <w:style w:type="character" w:customStyle="1" w:styleId="Numerado1Car">
    <w:name w:val="Numerado1 Car"/>
    <w:basedOn w:val="Fuentedeprrafopredeter"/>
    <w:link w:val="Numerado1"/>
    <w:rsid w:val="00A34F0A"/>
    <w:rPr>
      <w:noProof/>
      <w:sz w:val="24"/>
      <w:lang w:val="es-ES"/>
    </w:rPr>
  </w:style>
  <w:style w:type="character" w:customStyle="1" w:styleId="Cuadro1Car">
    <w:name w:val="Cuadro1 Car"/>
    <w:basedOn w:val="Fuentedeprrafopredeter"/>
    <w:link w:val="Cuadro1"/>
    <w:rsid w:val="006F4C1C"/>
    <w:rPr>
      <w:b/>
      <w:noProof/>
      <w:sz w:val="24"/>
      <w:shd w:val="clear" w:color="auto" w:fill="D9D9D9" w:themeFill="background1" w:themeFillShade="D9"/>
      <w:lang w:val="es-ES"/>
    </w:rPr>
  </w:style>
  <w:style w:type="paragraph" w:customStyle="1" w:styleId="Figura1">
    <w:name w:val="Figura1"/>
    <w:basedOn w:val="Normal"/>
    <w:link w:val="Figura1Car"/>
    <w:autoRedefine/>
    <w:qFormat/>
    <w:rsid w:val="00BD585F"/>
    <w:pPr>
      <w:contextualSpacing/>
      <w:jc w:val="center"/>
    </w:pPr>
    <w:rPr>
      <w:noProof/>
      <w:sz w:val="20"/>
      <w:lang w:val="es-ES"/>
    </w:rPr>
  </w:style>
  <w:style w:type="character" w:customStyle="1" w:styleId="Figura1Car">
    <w:name w:val="Figura1 Car"/>
    <w:basedOn w:val="Fuentedeprrafopredeter"/>
    <w:link w:val="Figura1"/>
    <w:rsid w:val="00BD585F"/>
    <w:rPr>
      <w:noProof/>
      <w:sz w:val="20"/>
      <w:lang w:val="es-ES"/>
    </w:rPr>
  </w:style>
  <w:style w:type="character" w:styleId="Mencionar">
    <w:name w:val="Mention"/>
    <w:basedOn w:val="Fuentedeprrafopredeter"/>
    <w:uiPriority w:val="99"/>
    <w:semiHidden/>
    <w:unhideWhenUsed/>
    <w:rsid w:val="005D7C5A"/>
    <w:rPr>
      <w:color w:val="2B579A"/>
      <w:shd w:val="clear" w:color="auto" w:fill="E6E6E6"/>
    </w:rPr>
  </w:style>
  <w:style w:type="paragraph" w:customStyle="1" w:styleId="Normal1">
    <w:name w:val="Normal1"/>
    <w:rsid w:val="00855E1B"/>
    <w:pPr>
      <w:spacing w:after="0" w:line="276" w:lineRule="auto"/>
    </w:pPr>
    <w:rPr>
      <w:rFonts w:ascii="Arial" w:eastAsia="Arial" w:hAnsi="Arial" w:cs="Arial"/>
      <w:color w:val="000000"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unhideWhenUsed/>
    <w:rsid w:val="00C854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es-ES" w:eastAsia="es-ES"/>
    </w:rPr>
  </w:style>
  <w:style w:type="paragraph" w:customStyle="1" w:styleId="PreguntaImportante">
    <w:name w:val="PreguntaImportante"/>
    <w:basedOn w:val="Normal"/>
    <w:link w:val="PreguntaImportanteCar"/>
    <w:qFormat/>
    <w:rsid w:val="00060B6C"/>
    <w:pPr>
      <w:autoSpaceDE w:val="0"/>
      <w:autoSpaceDN w:val="0"/>
      <w:adjustRightInd w:val="0"/>
      <w:spacing w:line="240" w:lineRule="auto"/>
    </w:pPr>
    <w:rPr>
      <w:i/>
      <w:color w:val="251515"/>
      <w:szCs w:val="24"/>
      <w:lang w:val="es-AR"/>
      <w14:textFill>
        <w14:solidFill>
          <w14:srgbClr w14:val="251515">
            <w14:lumMod w14:val="65000"/>
            <w14:lumOff w14:val="35000"/>
          </w14:srgbClr>
        </w14:solidFill>
      </w14:textFill>
    </w:rPr>
  </w:style>
  <w:style w:type="character" w:customStyle="1" w:styleId="PreguntaImportanteCar">
    <w:name w:val="PreguntaImportante Car"/>
    <w:basedOn w:val="Fuentedeprrafopredeter"/>
    <w:link w:val="PreguntaImportante"/>
    <w:rsid w:val="00060B6C"/>
    <w:rPr>
      <w:i/>
      <w:color w:val="251515"/>
      <w:sz w:val="24"/>
      <w:szCs w:val="24"/>
      <w:lang w:val="es-AR"/>
      <w14:textFill>
        <w14:solidFill>
          <w14:srgbClr w14:val="251515">
            <w14:lumMod w14:val="65000"/>
            <w14:lumOff w14:val="35000"/>
          </w14:srgbClr>
        </w14:solidFill>
      </w14:textFill>
    </w:rPr>
  </w:style>
  <w:style w:type="table" w:styleId="Tablaconcuadrcula4-nfasis1">
    <w:name w:val="Grid Table 4 Accent 1"/>
    <w:basedOn w:val="Tablanormal"/>
    <w:uiPriority w:val="49"/>
    <w:rsid w:val="000149F7"/>
    <w:pPr>
      <w:spacing w:after="0" w:line="240" w:lineRule="auto"/>
    </w:pPr>
    <w:tblPr>
      <w:tblStyleRowBandSize w:val="1"/>
      <w:tblStyleColBandSize w:val="1"/>
      <w:tblBorders>
        <w:top w:val="single" w:sz="4" w:space="0" w:color="EC5654" w:themeColor="accent1" w:themeTint="99"/>
        <w:left w:val="single" w:sz="4" w:space="0" w:color="EC5654" w:themeColor="accent1" w:themeTint="99"/>
        <w:bottom w:val="single" w:sz="4" w:space="0" w:color="EC5654" w:themeColor="accent1" w:themeTint="99"/>
        <w:right w:val="single" w:sz="4" w:space="0" w:color="EC5654" w:themeColor="accent1" w:themeTint="99"/>
        <w:insideH w:val="single" w:sz="4" w:space="0" w:color="EC5654" w:themeColor="accent1" w:themeTint="99"/>
        <w:insideV w:val="single" w:sz="4" w:space="0" w:color="EC565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01513" w:themeColor="accent1"/>
          <w:left w:val="single" w:sz="4" w:space="0" w:color="B01513" w:themeColor="accent1"/>
          <w:bottom w:val="single" w:sz="4" w:space="0" w:color="B01513" w:themeColor="accent1"/>
          <w:right w:val="single" w:sz="4" w:space="0" w:color="B01513" w:themeColor="accent1"/>
          <w:insideH w:val="nil"/>
          <w:insideV w:val="nil"/>
        </w:tcBorders>
        <w:shd w:val="clear" w:color="auto" w:fill="B01513" w:themeFill="accent1"/>
      </w:tcPr>
    </w:tblStylePr>
    <w:tblStylePr w:type="lastRow">
      <w:rPr>
        <w:b/>
        <w:bCs/>
      </w:rPr>
      <w:tblPr/>
      <w:tcPr>
        <w:tcBorders>
          <w:top w:val="double" w:sz="4" w:space="0" w:color="B0151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36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3.xml"/><Relationship Id="rId10" Type="http://schemas.microsoft.com/office/2007/relationships/hdphoto" Target="media/hdphoto1.wdp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io\AppData\Roaming\Microsoft\Templates\Dise&#241;o%20de%20iones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Diseño de iones.dotx</Template>
  <TotalTime>65</TotalTime>
  <Pages>20</Pages>
  <Words>2698</Words>
  <Characters>14841</Characters>
  <Application>Microsoft Office Word</Application>
  <DocSecurity>0</DocSecurity>
  <Lines>123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Sergio SR</dc:creator>
  <cp:keywords/>
  <cp:lastModifiedBy>sergio</cp:lastModifiedBy>
  <cp:revision>20</cp:revision>
  <dcterms:created xsi:type="dcterms:W3CDTF">2017-06-15T21:21:00Z</dcterms:created>
  <dcterms:modified xsi:type="dcterms:W3CDTF">2019-04-29T14:29:00Z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